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6BC97" w14:textId="77777777" w:rsidR="001302B6" w:rsidRPr="00E82F7E" w:rsidRDefault="00D16D6E" w:rsidP="00096E1C">
      <w:pPr>
        <w:pStyle w:val="doTitle"/>
      </w:pPr>
      <w:bookmarkStart w:id="0" w:name="bmStart"/>
      <w:bookmarkStart w:id="1" w:name="bmTitle" w:colFirst="0" w:colLast="0"/>
      <w:bookmarkStart w:id="2" w:name="_GoBack"/>
      <w:bookmarkEnd w:id="2"/>
      <w:r>
        <w:t>Naar buiten: winter</w:t>
      </w:r>
      <w:bookmarkEnd w:id="0"/>
    </w:p>
    <w:p w14:paraId="7BDC2613" w14:textId="77777777" w:rsidR="001302B6" w:rsidRDefault="00D16D6E" w:rsidP="00CF15E8">
      <w:pPr>
        <w:pStyle w:val="doSubTitle"/>
      </w:pPr>
      <w:bookmarkStart w:id="3" w:name="bmSubtitle"/>
      <w:bookmarkEnd w:id="1"/>
      <w:r>
        <w:t>Een interactief voorleesverhaal</w:t>
      </w:r>
    </w:p>
    <w:bookmarkEnd w:id="3"/>
    <w:p w14:paraId="70E62E96" w14:textId="741907AC" w:rsidR="63D784CD" w:rsidRDefault="63D784CD" w:rsidP="63D784CD">
      <w:pPr>
        <w:pStyle w:val="Kop1"/>
      </w:pPr>
    </w:p>
    <w:p w14:paraId="2677F814" w14:textId="77777777" w:rsidR="00D16D6E" w:rsidRPr="00D16D6E" w:rsidRDefault="00D16D6E" w:rsidP="00D16D6E">
      <w:pPr>
        <w:pStyle w:val="Kop1"/>
      </w:pPr>
      <w:r w:rsidRPr="00D16D6E">
        <w:t>Benodigdheden</w:t>
      </w:r>
    </w:p>
    <w:p w14:paraId="641AA35D" w14:textId="77777777" w:rsidR="00D16D6E" w:rsidRPr="00D16D6E" w:rsidRDefault="00D16D6E" w:rsidP="00283365">
      <w:pPr>
        <w:numPr>
          <w:ilvl w:val="0"/>
          <w:numId w:val="8"/>
        </w:numPr>
        <w:ind w:left="426"/>
      </w:pPr>
      <w:r w:rsidRPr="00D16D6E">
        <w:t>Multomap (A4-formaat)</w:t>
      </w:r>
    </w:p>
    <w:p w14:paraId="74AB01C2" w14:textId="77777777" w:rsidR="00D16D6E" w:rsidRPr="00D16D6E" w:rsidRDefault="00D16D6E" w:rsidP="00283365">
      <w:pPr>
        <w:numPr>
          <w:ilvl w:val="0"/>
          <w:numId w:val="8"/>
        </w:numPr>
        <w:ind w:left="426"/>
      </w:pPr>
      <w:r w:rsidRPr="00D16D6E">
        <w:t>Waterflesje met blauwe dop, vullen met water en laten bevriezen in de vriezer</w:t>
      </w:r>
    </w:p>
    <w:p w14:paraId="504BBFD2" w14:textId="77777777" w:rsidR="00D16D6E" w:rsidRPr="00D16D6E" w:rsidRDefault="00D16D6E" w:rsidP="00283365">
      <w:pPr>
        <w:numPr>
          <w:ilvl w:val="0"/>
          <w:numId w:val="8"/>
        </w:numPr>
        <w:ind w:left="426"/>
      </w:pPr>
      <w:r w:rsidRPr="00D16D6E">
        <w:t>Waterflesje met rode dop, vullen met warm water</w:t>
      </w:r>
    </w:p>
    <w:p w14:paraId="74CB1A89" w14:textId="77777777" w:rsidR="00D16D6E" w:rsidRPr="00D16D6E" w:rsidRDefault="00D16D6E" w:rsidP="00283365">
      <w:pPr>
        <w:numPr>
          <w:ilvl w:val="0"/>
          <w:numId w:val="8"/>
        </w:numPr>
        <w:ind w:left="426"/>
      </w:pPr>
      <w:r w:rsidRPr="00D16D6E">
        <w:t>Handschoenen</w:t>
      </w:r>
    </w:p>
    <w:p w14:paraId="150CFB6C" w14:textId="77777777" w:rsidR="00D16D6E" w:rsidRPr="00D16D6E" w:rsidRDefault="00D16D6E" w:rsidP="00283365">
      <w:pPr>
        <w:numPr>
          <w:ilvl w:val="0"/>
          <w:numId w:val="8"/>
        </w:numPr>
        <w:ind w:left="426"/>
      </w:pPr>
      <w:r w:rsidRPr="00D16D6E">
        <w:t>Sjaal</w:t>
      </w:r>
    </w:p>
    <w:p w14:paraId="468BE3F7" w14:textId="77777777" w:rsidR="00D16D6E" w:rsidRPr="00D16D6E" w:rsidRDefault="00D16D6E" w:rsidP="00283365">
      <w:pPr>
        <w:numPr>
          <w:ilvl w:val="0"/>
          <w:numId w:val="8"/>
        </w:numPr>
        <w:ind w:left="426"/>
      </w:pPr>
      <w:r w:rsidRPr="00D16D6E">
        <w:t>Muts</w:t>
      </w:r>
    </w:p>
    <w:p w14:paraId="573443D2" w14:textId="482A34D1" w:rsidR="00D16D6E" w:rsidRPr="00D16D6E" w:rsidRDefault="00D16D6E" w:rsidP="00283365">
      <w:pPr>
        <w:numPr>
          <w:ilvl w:val="0"/>
          <w:numId w:val="8"/>
        </w:numPr>
        <w:ind w:left="426"/>
      </w:pPr>
      <w:r>
        <w:t>Doos of box</w:t>
      </w:r>
      <w:r w:rsidR="283278D4">
        <w:t xml:space="preserve"> om alles in te doen</w:t>
      </w:r>
      <w:r>
        <w:t>, tenminste A4-formaat (27x35x18 cm)</w:t>
      </w:r>
    </w:p>
    <w:p w14:paraId="35B69B29" w14:textId="77777777" w:rsidR="00D16D6E" w:rsidRPr="00D16D6E" w:rsidRDefault="00D16D6E" w:rsidP="00283365">
      <w:pPr>
        <w:numPr>
          <w:ilvl w:val="0"/>
          <w:numId w:val="8"/>
        </w:numPr>
        <w:ind w:left="426"/>
        <w:rPr>
          <w:b/>
          <w:bCs/>
        </w:rPr>
      </w:pPr>
      <w:r w:rsidRPr="00D16D6E">
        <w:t xml:space="preserve">Extra handschoen om aan de doos te hangen als een tastbare verwijzer </w:t>
      </w:r>
    </w:p>
    <w:p w14:paraId="7C257C37" w14:textId="77777777" w:rsidR="00D16D6E" w:rsidRPr="00D16D6E" w:rsidRDefault="00D16D6E" w:rsidP="00283365">
      <w:pPr>
        <w:numPr>
          <w:ilvl w:val="0"/>
          <w:numId w:val="8"/>
        </w:numPr>
        <w:ind w:left="426"/>
      </w:pPr>
      <w:r w:rsidRPr="00D16D6E">
        <w:t>Kleurpotloden</w:t>
      </w:r>
    </w:p>
    <w:p w14:paraId="21684DA0" w14:textId="77777777" w:rsidR="00D16D6E" w:rsidRPr="00D16D6E" w:rsidRDefault="00D16D6E" w:rsidP="00283365">
      <w:pPr>
        <w:numPr>
          <w:ilvl w:val="0"/>
          <w:numId w:val="8"/>
        </w:numPr>
        <w:ind w:left="426"/>
      </w:pPr>
      <w:r w:rsidRPr="00D16D6E">
        <w:t>Mobiele telefoon</w:t>
      </w:r>
    </w:p>
    <w:p w14:paraId="672A6659" w14:textId="77777777" w:rsidR="00D16D6E" w:rsidRPr="00D16D6E" w:rsidRDefault="00D16D6E" w:rsidP="00D16D6E"/>
    <w:p w14:paraId="0A37501D" w14:textId="77777777" w:rsidR="00D16D6E" w:rsidRDefault="00D16D6E">
      <w:pPr>
        <w:spacing w:line="300" w:lineRule="atLeast"/>
        <w:rPr>
          <w:b/>
          <w:bCs/>
        </w:rPr>
      </w:pPr>
      <w:r>
        <w:rPr>
          <w:b/>
          <w:bCs/>
        </w:rPr>
        <w:br w:type="page"/>
      </w:r>
    </w:p>
    <w:p w14:paraId="1BD88494" w14:textId="77777777" w:rsidR="00D16D6E" w:rsidRPr="00D16D6E" w:rsidRDefault="00D16D6E" w:rsidP="00D16D6E">
      <w:pPr>
        <w:pStyle w:val="Kop1"/>
      </w:pPr>
      <w:r w:rsidRPr="00D16D6E">
        <w:lastRenderedPageBreak/>
        <w:t>Het verhaal</w:t>
      </w:r>
    </w:p>
    <w:p w14:paraId="2CC2C19C" w14:textId="77777777" w:rsidR="00D16D6E" w:rsidRPr="00D16D6E" w:rsidRDefault="00D16D6E" w:rsidP="00D16D6E">
      <w:r w:rsidRPr="00D16D6E">
        <w:t xml:space="preserve">In het verhaal staat soms een stippellijntje. Hier is de naam van het kind/de cliënt in te vullen. </w:t>
      </w:r>
    </w:p>
    <w:p w14:paraId="6EC56506" w14:textId="77777777" w:rsidR="00D16D6E" w:rsidRPr="00D16D6E" w:rsidRDefault="00D16D6E" w:rsidP="00D16D6E">
      <w:r w:rsidRPr="00D16D6E">
        <w:t>De vetgedrukte zinnen hieronder zijn de zinnen om voor te lezen. De cursieve tekst eronder geeft steeds aan wat u zelf kunt doen of het kind kunt laten doen om meer beleving bij het verhaal te krijgen.</w:t>
      </w:r>
    </w:p>
    <w:p w14:paraId="5DAB6C7B" w14:textId="77777777" w:rsidR="00D16D6E" w:rsidRDefault="00D16D6E" w:rsidP="00D16D6E">
      <w:pPr>
        <w:rPr>
          <w:bCs/>
        </w:rPr>
      </w:pPr>
    </w:p>
    <w:p w14:paraId="02EB378F" w14:textId="77777777" w:rsidR="00D16D6E" w:rsidRPr="00D16D6E" w:rsidRDefault="00D16D6E" w:rsidP="00D16D6E">
      <w:pPr>
        <w:rPr>
          <w:bCs/>
        </w:rPr>
      </w:pPr>
    </w:p>
    <w:p w14:paraId="7C0D6271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We gaan lezen uit het boek “Naar buiten: winter”</w:t>
      </w:r>
    </w:p>
    <w:p w14:paraId="1ADAEBE2" w14:textId="2CF5C229" w:rsidR="00D16D6E" w:rsidRPr="00D16D6E" w:rsidRDefault="00D16D6E" w:rsidP="76D8B0AB">
      <w:pPr>
        <w:rPr>
          <w:i/>
          <w:iCs/>
        </w:rPr>
      </w:pPr>
      <w:r w:rsidRPr="76D8B0AB">
        <w:rPr>
          <w:i/>
          <w:iCs/>
        </w:rPr>
        <w:t>* Laat de handschoen voelen aan de buitenkant van de voorleesdoos</w:t>
      </w:r>
      <w:r w:rsidR="5C42348A" w:rsidRPr="76D8B0AB">
        <w:rPr>
          <w:i/>
          <w:iCs/>
        </w:rPr>
        <w:t>.</w:t>
      </w:r>
    </w:p>
    <w:p w14:paraId="6A05A809" w14:textId="77777777" w:rsidR="00D16D6E" w:rsidRPr="00D16D6E" w:rsidRDefault="00D16D6E" w:rsidP="00D16D6E">
      <w:pPr>
        <w:rPr>
          <w:bCs/>
        </w:rPr>
      </w:pPr>
    </w:p>
    <w:p w14:paraId="5A39BBE3" w14:textId="77777777" w:rsidR="00D16D6E" w:rsidRPr="00D16D6E" w:rsidRDefault="00D16D6E" w:rsidP="00D16D6E">
      <w:pPr>
        <w:rPr>
          <w:bCs/>
        </w:rPr>
      </w:pPr>
    </w:p>
    <w:p w14:paraId="04CE17FA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…… wil buiten spelen</w:t>
      </w:r>
    </w:p>
    <w:p w14:paraId="172524FC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Het is winter, het waait hard *</w:t>
      </w:r>
    </w:p>
    <w:p w14:paraId="22D7F3D5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Buiten is het koud, brr, brr **</w:t>
      </w:r>
    </w:p>
    <w:p w14:paraId="70B62AA9" w14:textId="07C04EBE" w:rsidR="00D16D6E" w:rsidRPr="00D16D6E" w:rsidRDefault="00D16D6E" w:rsidP="76D8B0AB">
      <w:pPr>
        <w:rPr>
          <w:b/>
          <w:bCs/>
          <w:i/>
          <w:iCs/>
        </w:rPr>
      </w:pPr>
      <w:r w:rsidRPr="76D8B0AB">
        <w:rPr>
          <w:i/>
          <w:iCs/>
        </w:rPr>
        <w:t>*</w:t>
      </w:r>
      <w:r w:rsidRPr="76D8B0AB">
        <w:rPr>
          <w:b/>
          <w:bCs/>
          <w:i/>
          <w:iCs/>
        </w:rPr>
        <w:t xml:space="preserve"> </w:t>
      </w:r>
      <w:r w:rsidRPr="76D8B0AB">
        <w:rPr>
          <w:i/>
          <w:iCs/>
        </w:rPr>
        <w:t>Wapper met de deksel van de doos (wind) in de richting van het kind</w:t>
      </w:r>
      <w:r w:rsidR="7A811BEC" w:rsidRPr="76D8B0AB">
        <w:rPr>
          <w:i/>
          <w:iCs/>
        </w:rPr>
        <w:t>.</w:t>
      </w:r>
      <w:r>
        <w:br/>
      </w:r>
      <w:r w:rsidRPr="76D8B0AB">
        <w:rPr>
          <w:i/>
          <w:iCs/>
        </w:rPr>
        <w:t>** Maak het geluid brr, brr op de handen van het kind om de trilling te voelen</w:t>
      </w:r>
      <w:r w:rsidR="3BFC824F" w:rsidRPr="76D8B0AB">
        <w:rPr>
          <w:i/>
          <w:iCs/>
        </w:rPr>
        <w:t>.</w:t>
      </w:r>
    </w:p>
    <w:p w14:paraId="41C8F396" w14:textId="77777777" w:rsidR="00D16D6E" w:rsidRPr="00D16D6E" w:rsidRDefault="00D16D6E" w:rsidP="00D16D6E">
      <w:pPr>
        <w:rPr>
          <w:b/>
        </w:rPr>
      </w:pPr>
    </w:p>
    <w:p w14:paraId="72A3D3EC" w14:textId="77777777" w:rsidR="00D16D6E" w:rsidRPr="00D16D6E" w:rsidRDefault="00D16D6E" w:rsidP="00D16D6E">
      <w:pPr>
        <w:rPr>
          <w:b/>
        </w:rPr>
      </w:pPr>
    </w:p>
    <w:p w14:paraId="7E73206E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 xml:space="preserve">…… krijgt koude oren, brr *   </w:t>
      </w:r>
    </w:p>
    <w:p w14:paraId="2109265C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…… doet een muts op **</w:t>
      </w:r>
    </w:p>
    <w:p w14:paraId="582A3585" w14:textId="3A7F0C30" w:rsidR="00D16D6E" w:rsidRPr="00D16D6E" w:rsidRDefault="00D16D6E" w:rsidP="76D8B0AB">
      <w:pPr>
        <w:rPr>
          <w:i/>
          <w:iCs/>
        </w:rPr>
      </w:pPr>
      <w:r w:rsidRPr="76D8B0AB">
        <w:rPr>
          <w:i/>
          <w:iCs/>
        </w:rPr>
        <w:t>* Wrijf met het ijsflesje over de oren</w:t>
      </w:r>
      <w:r w:rsidR="10872179" w:rsidRPr="76D8B0AB">
        <w:rPr>
          <w:i/>
          <w:iCs/>
        </w:rPr>
        <w:t>.</w:t>
      </w:r>
      <w:r>
        <w:br/>
      </w:r>
      <w:r w:rsidRPr="76D8B0AB">
        <w:rPr>
          <w:i/>
          <w:iCs/>
        </w:rPr>
        <w:t>** Zet de muts op en laat deze op tijdens de rest van het verhaal</w:t>
      </w:r>
      <w:r w:rsidR="5C1312CA" w:rsidRPr="76D8B0AB">
        <w:rPr>
          <w:i/>
          <w:iCs/>
        </w:rPr>
        <w:t>.</w:t>
      </w:r>
    </w:p>
    <w:p w14:paraId="0D0B940D" w14:textId="77777777" w:rsidR="00D16D6E" w:rsidRPr="00D16D6E" w:rsidRDefault="00D16D6E" w:rsidP="00D16D6E">
      <w:pPr>
        <w:rPr>
          <w:bCs/>
        </w:rPr>
      </w:pPr>
    </w:p>
    <w:p w14:paraId="0E27B00A" w14:textId="77777777" w:rsidR="00D16D6E" w:rsidRPr="00D16D6E" w:rsidRDefault="00D16D6E" w:rsidP="00D16D6E">
      <w:pPr>
        <w:rPr>
          <w:bCs/>
        </w:rPr>
      </w:pPr>
    </w:p>
    <w:p w14:paraId="6E1661AF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 xml:space="preserve">…… krijgt een koude nek, brr * </w:t>
      </w:r>
    </w:p>
    <w:p w14:paraId="283719DF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…… doet een sjaal om **</w:t>
      </w:r>
    </w:p>
    <w:p w14:paraId="5CFF7E53" w14:textId="40B21729" w:rsidR="00D16D6E" w:rsidRPr="00D16D6E" w:rsidRDefault="00D16D6E" w:rsidP="7BDADED2">
      <w:pPr>
        <w:rPr>
          <w:i/>
          <w:iCs/>
        </w:rPr>
      </w:pPr>
      <w:r w:rsidRPr="7BDADED2">
        <w:rPr>
          <w:i/>
          <w:iCs/>
        </w:rPr>
        <w:t>* Wrijf</w:t>
      </w:r>
      <w:r w:rsidRPr="7BDADED2">
        <w:rPr>
          <w:b/>
          <w:bCs/>
          <w:i/>
          <w:iCs/>
        </w:rPr>
        <w:t xml:space="preserve"> </w:t>
      </w:r>
      <w:r w:rsidRPr="7BDADED2">
        <w:rPr>
          <w:i/>
          <w:iCs/>
        </w:rPr>
        <w:t>met het ijsflesje door de nek</w:t>
      </w:r>
      <w:r w:rsidR="5C94CE8C" w:rsidRPr="7BDADED2">
        <w:rPr>
          <w:i/>
          <w:iCs/>
        </w:rPr>
        <w:t>.</w:t>
      </w:r>
    </w:p>
    <w:p w14:paraId="432D7FEE" w14:textId="23755D7B" w:rsidR="00D16D6E" w:rsidRPr="00D16D6E" w:rsidRDefault="00D16D6E" w:rsidP="7BDADED2">
      <w:pPr>
        <w:rPr>
          <w:i/>
          <w:iCs/>
        </w:rPr>
      </w:pPr>
      <w:r w:rsidRPr="7BDADED2">
        <w:rPr>
          <w:i/>
          <w:iCs/>
        </w:rPr>
        <w:t>** Doe een sjaal om en laat deze om tijdens de rest van het verhaal</w:t>
      </w:r>
      <w:r w:rsidR="6873966D" w:rsidRPr="7BDADED2">
        <w:rPr>
          <w:i/>
          <w:iCs/>
        </w:rPr>
        <w:t>.</w:t>
      </w:r>
    </w:p>
    <w:p w14:paraId="60061E4C" w14:textId="77777777" w:rsidR="00D16D6E" w:rsidRPr="00D16D6E" w:rsidRDefault="00D16D6E" w:rsidP="00D16D6E">
      <w:pPr>
        <w:rPr>
          <w:b/>
        </w:rPr>
      </w:pPr>
    </w:p>
    <w:p w14:paraId="44EAFD9C" w14:textId="77777777" w:rsidR="00D16D6E" w:rsidRPr="00D16D6E" w:rsidRDefault="00D16D6E" w:rsidP="00D16D6E">
      <w:pPr>
        <w:rPr>
          <w:b/>
        </w:rPr>
      </w:pPr>
    </w:p>
    <w:p w14:paraId="7B72F479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 xml:space="preserve">….. krijgt koude handen, brr * </w:t>
      </w:r>
    </w:p>
    <w:p w14:paraId="37175A34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….. doet handschoenen aan **</w:t>
      </w:r>
    </w:p>
    <w:p w14:paraId="689635C2" w14:textId="4E77B6E1" w:rsidR="00D16D6E" w:rsidRPr="00D16D6E" w:rsidRDefault="00D16D6E" w:rsidP="00D16D6E">
      <w:r>
        <w:t>* Wrijf met een ijsflesje over de handen</w:t>
      </w:r>
      <w:r w:rsidR="0891A6C5">
        <w:t>.</w:t>
      </w:r>
      <w:r>
        <w:br/>
        <w:t>** Doe handschoenen aan en laat deze aan tijdens de rest van het verhaal</w:t>
      </w:r>
      <w:r w:rsidR="56152606">
        <w:t>.</w:t>
      </w:r>
    </w:p>
    <w:p w14:paraId="4B94D5A5" w14:textId="77777777" w:rsidR="00D16D6E" w:rsidRPr="00D16D6E" w:rsidRDefault="00D16D6E" w:rsidP="00D16D6E">
      <w:pPr>
        <w:rPr>
          <w:b/>
        </w:rPr>
      </w:pPr>
    </w:p>
    <w:p w14:paraId="77FF5C20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….. krijgt warme handen, pff, pff *</w:t>
      </w:r>
      <w:r w:rsidRPr="00D16D6E">
        <w:rPr>
          <w:b/>
          <w:bCs/>
        </w:rPr>
        <w:br/>
        <w:t>….. krijgt warme oren, pff, pff *</w:t>
      </w:r>
      <w:r w:rsidRPr="00D16D6E">
        <w:rPr>
          <w:b/>
          <w:bCs/>
        </w:rPr>
        <w:br/>
        <w:t>….. krijgt een warme nek,  pff, pff *</w:t>
      </w:r>
      <w:r w:rsidRPr="00D16D6E">
        <w:rPr>
          <w:b/>
          <w:bCs/>
        </w:rPr>
        <w:br/>
        <w:t>….. kan nu naar buiten! **</w:t>
      </w:r>
    </w:p>
    <w:p w14:paraId="5C948352" w14:textId="6DAB6859" w:rsidR="00D16D6E" w:rsidRPr="00D16D6E" w:rsidRDefault="00D16D6E" w:rsidP="76D8B0AB">
      <w:pPr>
        <w:rPr>
          <w:i/>
          <w:iCs/>
        </w:rPr>
      </w:pPr>
      <w:r w:rsidRPr="76D8B0AB">
        <w:rPr>
          <w:i/>
          <w:iCs/>
        </w:rPr>
        <w:t>* Ga met het flesje warm water over de handen, oren en nek</w:t>
      </w:r>
      <w:r w:rsidR="5F06D879" w:rsidRPr="76D8B0AB">
        <w:rPr>
          <w:i/>
          <w:iCs/>
        </w:rPr>
        <w:t>.</w:t>
      </w:r>
    </w:p>
    <w:p w14:paraId="303E1AE1" w14:textId="42641626" w:rsidR="00D16D6E" w:rsidRDefault="00D16D6E" w:rsidP="0034059C">
      <w:r>
        <w:t>**</w:t>
      </w:r>
      <w:r w:rsidRPr="76D8B0AB">
        <w:rPr>
          <w:b/>
          <w:bCs/>
        </w:rPr>
        <w:t xml:space="preserve"> </w:t>
      </w:r>
      <w:r w:rsidRPr="76D8B0AB">
        <w:rPr>
          <w:i/>
          <w:iCs/>
        </w:rPr>
        <w:t>Als het mogelijk is, ga dan nu naar buiten en geniet van de winter</w:t>
      </w:r>
      <w:r w:rsidR="0F416B47" w:rsidRPr="76D8B0AB">
        <w:rPr>
          <w:i/>
          <w:iCs/>
        </w:rPr>
        <w:t>.</w:t>
      </w:r>
      <w:r>
        <w:br w:type="page"/>
      </w:r>
    </w:p>
    <w:p w14:paraId="02418680" w14:textId="5FD47ABF" w:rsidR="00D16D6E" w:rsidRPr="00D16D6E" w:rsidRDefault="00D16D6E" w:rsidP="76D8B0AB">
      <w:pPr>
        <w:rPr>
          <w:i/>
          <w:iCs/>
        </w:rPr>
      </w:pPr>
      <w:r w:rsidRPr="76D8B0AB">
        <w:rPr>
          <w:i/>
          <w:iCs/>
        </w:rPr>
        <w:lastRenderedPageBreak/>
        <w:t>Na afloop van buitenspelen of als het voorlezen klaar is</w:t>
      </w:r>
      <w:r w:rsidR="5926A6B7" w:rsidRPr="76D8B0AB">
        <w:rPr>
          <w:i/>
          <w:iCs/>
        </w:rPr>
        <w:t>.</w:t>
      </w:r>
    </w:p>
    <w:p w14:paraId="2EAE560D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Zo ……, het voorlezen/buitenspelen is nu bijna klaar</w:t>
      </w:r>
      <w:r w:rsidRPr="00D16D6E">
        <w:rPr>
          <w:b/>
          <w:bCs/>
        </w:rPr>
        <w:br/>
        <w:t>……,  geef je handschoenen maar, dank je wel</w:t>
      </w:r>
      <w:r w:rsidRPr="00D16D6E">
        <w:rPr>
          <w:b/>
          <w:bCs/>
        </w:rPr>
        <w:br/>
        <w:t>……, geef je muts maar, dank je wel</w:t>
      </w:r>
      <w:r w:rsidRPr="00D16D6E">
        <w:rPr>
          <w:b/>
          <w:bCs/>
        </w:rPr>
        <w:br/>
        <w:t>……, geef je sjaal maar, dank je wel</w:t>
      </w:r>
    </w:p>
    <w:p w14:paraId="16DA2026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We doen het boek dicht*</w:t>
      </w:r>
    </w:p>
    <w:p w14:paraId="1A423D82" w14:textId="77777777" w:rsidR="00D16D6E" w:rsidRPr="00D16D6E" w:rsidRDefault="00D16D6E" w:rsidP="00D16D6E">
      <w:pPr>
        <w:rPr>
          <w:b/>
          <w:bCs/>
        </w:rPr>
      </w:pPr>
      <w:r w:rsidRPr="00D16D6E">
        <w:rPr>
          <w:b/>
          <w:bCs/>
        </w:rPr>
        <w:t>Het voorlezen is klaar</w:t>
      </w:r>
    </w:p>
    <w:p w14:paraId="60B646BF" w14:textId="14982CB8" w:rsidR="00D16D6E" w:rsidRPr="00D16D6E" w:rsidRDefault="00D16D6E" w:rsidP="76D8B0AB">
      <w:pPr>
        <w:rPr>
          <w:i/>
          <w:iCs/>
        </w:rPr>
      </w:pPr>
      <w:r w:rsidRPr="76D8B0AB">
        <w:rPr>
          <w:i/>
          <w:iCs/>
        </w:rPr>
        <w:t>* Doe alles samen in de bak en doe het boek dicht</w:t>
      </w:r>
      <w:r w:rsidR="015D50F7" w:rsidRPr="76D8B0AB">
        <w:rPr>
          <w:i/>
          <w:iCs/>
        </w:rPr>
        <w:t>.</w:t>
      </w:r>
    </w:p>
    <w:p w14:paraId="3DEEC669" w14:textId="77777777" w:rsidR="00D16D6E" w:rsidRPr="00D16D6E" w:rsidRDefault="00D16D6E" w:rsidP="00D16D6E">
      <w:pPr>
        <w:rPr>
          <w:b/>
        </w:rPr>
      </w:pPr>
    </w:p>
    <w:p w14:paraId="3656B9AB" w14:textId="77777777" w:rsidR="00D16D6E" w:rsidRPr="00D16D6E" w:rsidRDefault="00D16D6E" w:rsidP="00D16D6E">
      <w:pPr>
        <w:rPr>
          <w:b/>
        </w:rPr>
      </w:pPr>
    </w:p>
    <w:p w14:paraId="45FB0818" w14:textId="77777777" w:rsidR="00D16D6E" w:rsidRDefault="00D16D6E">
      <w:pPr>
        <w:spacing w:line="300" w:lineRule="atLeast"/>
        <w:rPr>
          <w:b/>
        </w:rPr>
      </w:pPr>
      <w:r>
        <w:rPr>
          <w:b/>
        </w:rPr>
        <w:br w:type="page"/>
      </w:r>
    </w:p>
    <w:p w14:paraId="748C7435" w14:textId="77777777" w:rsidR="00D16D6E" w:rsidRPr="00D16D6E" w:rsidRDefault="00D16D6E" w:rsidP="00D16D6E">
      <w:pPr>
        <w:pStyle w:val="Kop1"/>
      </w:pPr>
      <w:r w:rsidRPr="00D16D6E">
        <w:lastRenderedPageBreak/>
        <w:t>Tips voor uitbreiden, verdiepen of aanpassen</w:t>
      </w:r>
    </w:p>
    <w:p w14:paraId="17FCFBAF" w14:textId="77777777" w:rsidR="00D16D6E" w:rsidRPr="00D16D6E" w:rsidRDefault="00D16D6E" w:rsidP="00283365">
      <w:pPr>
        <w:numPr>
          <w:ilvl w:val="0"/>
          <w:numId w:val="9"/>
        </w:numPr>
        <w:ind w:left="426"/>
      </w:pPr>
      <w:r w:rsidRPr="00D16D6E">
        <w:t xml:space="preserve">Schrap naar eigen inzicht een aantal zinnen of maak er nieuwe bij als het verhaal te lang of te kort is.  </w:t>
      </w:r>
    </w:p>
    <w:p w14:paraId="3818EEBA" w14:textId="77777777" w:rsidR="00D16D6E" w:rsidRPr="00D16D6E" w:rsidRDefault="00D16D6E" w:rsidP="00283365">
      <w:pPr>
        <w:numPr>
          <w:ilvl w:val="0"/>
          <w:numId w:val="9"/>
        </w:numPr>
        <w:ind w:left="426"/>
      </w:pPr>
      <w:r w:rsidRPr="00D16D6E">
        <w:t xml:space="preserve">Sluit aan bij de interesse van uw kind.  </w:t>
      </w:r>
    </w:p>
    <w:p w14:paraId="61FB17EB" w14:textId="77777777" w:rsidR="00D16D6E" w:rsidRPr="00D16D6E" w:rsidRDefault="00D16D6E" w:rsidP="00283365">
      <w:pPr>
        <w:numPr>
          <w:ilvl w:val="0"/>
          <w:numId w:val="9"/>
        </w:numPr>
        <w:ind w:left="426"/>
      </w:pPr>
      <w:r w:rsidRPr="00D16D6E">
        <w:t xml:space="preserve">Bekijk samen de afbeeldingen en praat erover. Dat is een mogelijke uitbreiding als het verhaal vertrouwder wordt.  </w:t>
      </w:r>
    </w:p>
    <w:p w14:paraId="7D3A20AA" w14:textId="77777777" w:rsidR="00D16D6E" w:rsidRPr="00D16D6E" w:rsidRDefault="00D16D6E" w:rsidP="00283365">
      <w:pPr>
        <w:numPr>
          <w:ilvl w:val="0"/>
          <w:numId w:val="9"/>
        </w:numPr>
        <w:ind w:left="426"/>
      </w:pPr>
      <w:r w:rsidRPr="00D16D6E">
        <w:t xml:space="preserve">Kleur de kleurplaat in.  </w:t>
      </w:r>
    </w:p>
    <w:p w14:paraId="1FF0C8CB" w14:textId="77777777" w:rsidR="00D16D6E" w:rsidRPr="00D16D6E" w:rsidRDefault="00D16D6E" w:rsidP="00283365">
      <w:pPr>
        <w:numPr>
          <w:ilvl w:val="0"/>
          <w:numId w:val="9"/>
        </w:numPr>
        <w:ind w:left="426"/>
      </w:pPr>
      <w:r w:rsidRPr="00D16D6E">
        <w:t>Laat het kind de laatste woorden van de zin aanvullen, voorwerpen benoemen enzovoort. </w:t>
      </w:r>
    </w:p>
    <w:p w14:paraId="049F31CB" w14:textId="77777777" w:rsidR="00D16D6E" w:rsidRPr="00D16D6E" w:rsidRDefault="00D16D6E" w:rsidP="00D16D6E"/>
    <w:p w14:paraId="18F4DB0B" w14:textId="77777777" w:rsidR="00D16D6E" w:rsidRPr="00D16D6E" w:rsidRDefault="00D16D6E" w:rsidP="0034059C">
      <w:pPr>
        <w:pStyle w:val="Kop2"/>
      </w:pPr>
      <w:r w:rsidRPr="00D16D6E">
        <w:t>Specifieke uitbreiding voor dit boek</w:t>
      </w:r>
    </w:p>
    <w:p w14:paraId="3317360F" w14:textId="77777777" w:rsidR="00D16D6E" w:rsidRPr="00D16D6E" w:rsidRDefault="00D16D6E" w:rsidP="00283365">
      <w:pPr>
        <w:pStyle w:val="Lijstalinea"/>
        <w:numPr>
          <w:ilvl w:val="0"/>
          <w:numId w:val="10"/>
        </w:numPr>
        <w:ind w:left="426"/>
      </w:pPr>
      <w:r w:rsidRPr="00D16D6E">
        <w:t xml:space="preserve">Ga echt naar buiten als het koud is, goed ingepakt en erop uit. </w:t>
      </w:r>
    </w:p>
    <w:p w14:paraId="66CD17A9" w14:textId="77777777" w:rsidR="00D16D6E" w:rsidRPr="00D16D6E" w:rsidRDefault="00D16D6E" w:rsidP="00283365">
      <w:pPr>
        <w:pStyle w:val="Lijstalinea"/>
        <w:numPr>
          <w:ilvl w:val="0"/>
          <w:numId w:val="10"/>
        </w:numPr>
        <w:ind w:left="426"/>
      </w:pPr>
      <w:r w:rsidRPr="00D16D6E">
        <w:t>Ga ergens iets warms drinken.</w:t>
      </w:r>
    </w:p>
    <w:p w14:paraId="53128261" w14:textId="77777777" w:rsidR="00D16D6E" w:rsidRPr="00D16D6E" w:rsidRDefault="00D16D6E" w:rsidP="00D16D6E"/>
    <w:p w14:paraId="62486C05" w14:textId="77777777" w:rsidR="00D16D6E" w:rsidRDefault="00D16D6E">
      <w:pPr>
        <w:spacing w:line="300" w:lineRule="atLeast"/>
      </w:pPr>
      <w:r>
        <w:br w:type="page"/>
      </w:r>
    </w:p>
    <w:p w14:paraId="40B90BC4" w14:textId="77777777" w:rsidR="005A220E" w:rsidRDefault="00D16D6E" w:rsidP="00D16D6E">
      <w:pPr>
        <w:pStyle w:val="Kop1"/>
      </w:pPr>
      <w:r>
        <w:lastRenderedPageBreak/>
        <w:t>Foto’s en kleurplaten</w:t>
      </w:r>
    </w:p>
    <w:p w14:paraId="3DB5D853" w14:textId="77777777" w:rsidR="00D16D6E" w:rsidRDefault="00BB75AA" w:rsidP="00D16D6E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4BB38F5" wp14:editId="07777777">
            <wp:simplePos x="0" y="0"/>
            <wp:positionH relativeFrom="margin">
              <wp:align>left</wp:align>
            </wp:positionH>
            <wp:positionV relativeFrom="paragraph">
              <wp:posOffset>4535</wp:posOffset>
            </wp:positionV>
            <wp:extent cx="3597275" cy="2286000"/>
            <wp:effectExtent l="0" t="0" r="3175" b="0"/>
            <wp:wrapThrough wrapText="bothSides">
              <wp:wrapPolygon edited="0">
                <wp:start x="0" y="0"/>
                <wp:lineTo x="0" y="21420"/>
                <wp:lineTo x="21505" y="21420"/>
                <wp:lineTo x="21505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schoen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1652C" w14:textId="77777777" w:rsidR="00951BCD" w:rsidRDefault="00951BCD" w:rsidP="00D16D6E">
      <w:pPr>
        <w:rPr>
          <w:noProof/>
          <w:lang w:eastAsia="nl-NL"/>
        </w:rPr>
      </w:pPr>
    </w:p>
    <w:p w14:paraId="4B99056E" w14:textId="77777777" w:rsidR="00951BCD" w:rsidRDefault="00951BCD" w:rsidP="00D16D6E"/>
    <w:p w14:paraId="1299C43A" w14:textId="77777777" w:rsidR="00951BCD" w:rsidRDefault="00951BCD">
      <w:pPr>
        <w:spacing w:line="300" w:lineRule="atLeast"/>
      </w:pPr>
    </w:p>
    <w:p w14:paraId="4DDBEF00" w14:textId="77777777" w:rsidR="00BB75AA" w:rsidRDefault="00BB75AA">
      <w:pPr>
        <w:spacing w:line="300" w:lineRule="atLeast"/>
      </w:pPr>
    </w:p>
    <w:p w14:paraId="3461D779" w14:textId="77777777" w:rsidR="00BB75AA" w:rsidRDefault="00BB75AA">
      <w:pPr>
        <w:spacing w:line="300" w:lineRule="atLeast"/>
      </w:pPr>
    </w:p>
    <w:p w14:paraId="3CF2D8B6" w14:textId="77777777" w:rsidR="00BB75AA" w:rsidRDefault="00BB75AA">
      <w:pPr>
        <w:spacing w:line="300" w:lineRule="atLeast"/>
      </w:pPr>
    </w:p>
    <w:p w14:paraId="0FB78278" w14:textId="77777777" w:rsidR="00BB75AA" w:rsidRDefault="00BB75AA">
      <w:pPr>
        <w:spacing w:line="300" w:lineRule="atLeast"/>
      </w:pPr>
    </w:p>
    <w:p w14:paraId="1FC39945" w14:textId="77777777" w:rsidR="00BB75AA" w:rsidRDefault="00BB75AA">
      <w:pPr>
        <w:spacing w:line="300" w:lineRule="atLeast"/>
      </w:pPr>
    </w:p>
    <w:p w14:paraId="0562CB0E" w14:textId="77777777" w:rsidR="00BB75AA" w:rsidRDefault="00BB75AA">
      <w:pPr>
        <w:spacing w:line="300" w:lineRule="atLeast"/>
      </w:pPr>
    </w:p>
    <w:p w14:paraId="798E6081" w14:textId="77777777" w:rsidR="00BB75AA" w:rsidRDefault="0092579D">
      <w:pPr>
        <w:spacing w:line="300" w:lineRule="atLeast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401BD729" wp14:editId="07777777">
            <wp:simplePos x="0" y="0"/>
            <wp:positionH relativeFrom="column">
              <wp:posOffset>3312795</wp:posOffset>
            </wp:positionH>
            <wp:positionV relativeFrom="paragraph">
              <wp:posOffset>217170</wp:posOffset>
            </wp:positionV>
            <wp:extent cx="2790825" cy="2979420"/>
            <wp:effectExtent l="953" t="0" r="0" b="0"/>
            <wp:wrapThrough wrapText="bothSides">
              <wp:wrapPolygon edited="0">
                <wp:start x="7" y="21607"/>
                <wp:lineTo x="21386" y="21607"/>
                <wp:lineTo x="21386" y="200"/>
                <wp:lineTo x="7" y="200"/>
                <wp:lineTo x="7" y="21607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825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E0A41" w14:textId="77777777" w:rsidR="00BB75AA" w:rsidRDefault="00BB75AA">
      <w:pPr>
        <w:spacing w:line="300" w:lineRule="atLeast"/>
      </w:pPr>
    </w:p>
    <w:p w14:paraId="62EBF3C5" w14:textId="77777777" w:rsidR="00BB75AA" w:rsidRDefault="00BB75AA">
      <w:pPr>
        <w:spacing w:line="300" w:lineRule="atLeast"/>
      </w:pPr>
    </w:p>
    <w:p w14:paraId="6D98A12B" w14:textId="77777777" w:rsidR="00BB75AA" w:rsidRDefault="00BB75AA">
      <w:pPr>
        <w:spacing w:line="300" w:lineRule="atLeast"/>
      </w:pPr>
    </w:p>
    <w:p w14:paraId="2946DB82" w14:textId="77777777" w:rsidR="00BB75AA" w:rsidRDefault="00BB75AA">
      <w:pPr>
        <w:spacing w:line="300" w:lineRule="atLeast"/>
      </w:pPr>
    </w:p>
    <w:p w14:paraId="5997CC1D" w14:textId="77777777" w:rsidR="00BB75AA" w:rsidRDefault="00BB75AA">
      <w:pPr>
        <w:spacing w:line="300" w:lineRule="atLeast"/>
      </w:pPr>
    </w:p>
    <w:p w14:paraId="110FFD37" w14:textId="77777777" w:rsidR="00BB75AA" w:rsidRDefault="00BB75AA">
      <w:pPr>
        <w:spacing w:line="300" w:lineRule="atLeast"/>
      </w:pPr>
    </w:p>
    <w:p w14:paraId="6B699379" w14:textId="77777777" w:rsidR="00BB75AA" w:rsidRDefault="00BB75AA">
      <w:pPr>
        <w:spacing w:line="300" w:lineRule="atLeast"/>
      </w:pPr>
    </w:p>
    <w:p w14:paraId="3FE9F23F" w14:textId="77777777" w:rsidR="00BB75AA" w:rsidRDefault="00BB75AA">
      <w:pPr>
        <w:spacing w:line="300" w:lineRule="atLeast"/>
      </w:pPr>
    </w:p>
    <w:p w14:paraId="1F72F646" w14:textId="77777777" w:rsidR="00BB75AA" w:rsidRDefault="00BB75AA">
      <w:pPr>
        <w:spacing w:line="300" w:lineRule="atLeast"/>
      </w:pPr>
    </w:p>
    <w:p w14:paraId="08CE6F91" w14:textId="77777777" w:rsidR="00BB75AA" w:rsidRDefault="00BB75AA">
      <w:pPr>
        <w:spacing w:line="300" w:lineRule="atLeast"/>
      </w:pPr>
    </w:p>
    <w:p w14:paraId="61CDCEAD" w14:textId="77777777" w:rsidR="00BB75AA" w:rsidRDefault="00BB75AA">
      <w:pPr>
        <w:spacing w:line="300" w:lineRule="atLeast"/>
      </w:pPr>
    </w:p>
    <w:p w14:paraId="6BB9E253" w14:textId="77777777" w:rsidR="00BB75AA" w:rsidRDefault="00BB75AA">
      <w:pPr>
        <w:spacing w:line="300" w:lineRule="atLeast"/>
      </w:pPr>
    </w:p>
    <w:p w14:paraId="23DE523C" w14:textId="77777777" w:rsidR="00BB75AA" w:rsidRDefault="00BB75AA">
      <w:pPr>
        <w:spacing w:line="300" w:lineRule="atLeast"/>
      </w:pPr>
    </w:p>
    <w:p w14:paraId="11F50CEB" w14:textId="77777777" w:rsidR="0092579D" w:rsidRDefault="0092579D">
      <w:pPr>
        <w:spacing w:line="300" w:lineRule="atLeast"/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509DAC7B" wp14:editId="07777777">
            <wp:simplePos x="0" y="0"/>
            <wp:positionH relativeFrom="margin">
              <wp:posOffset>146322</wp:posOffset>
            </wp:positionH>
            <wp:positionV relativeFrom="paragraph">
              <wp:posOffset>131445</wp:posOffset>
            </wp:positionV>
            <wp:extent cx="3377565" cy="2254250"/>
            <wp:effectExtent l="0" t="0" r="0" b="0"/>
            <wp:wrapThrough wrapText="bothSides">
              <wp:wrapPolygon edited="0">
                <wp:start x="0" y="0"/>
                <wp:lineTo x="0" y="21357"/>
                <wp:lineTo x="21442" y="21357"/>
                <wp:lineTo x="21442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56223" w14:textId="77777777" w:rsidR="0092579D" w:rsidRDefault="0092579D">
      <w:pPr>
        <w:spacing w:line="300" w:lineRule="atLeast"/>
      </w:pPr>
    </w:p>
    <w:p w14:paraId="07547A01" w14:textId="77777777" w:rsidR="0092579D" w:rsidRDefault="0092579D">
      <w:pPr>
        <w:spacing w:line="300" w:lineRule="atLeast"/>
      </w:pPr>
    </w:p>
    <w:p w14:paraId="5043CB0F" w14:textId="77777777" w:rsidR="0092579D" w:rsidRDefault="0092579D">
      <w:pPr>
        <w:spacing w:line="300" w:lineRule="atLeast"/>
      </w:pPr>
    </w:p>
    <w:p w14:paraId="07459315" w14:textId="77777777" w:rsidR="0092579D" w:rsidRDefault="0092579D">
      <w:pPr>
        <w:spacing w:line="300" w:lineRule="atLeast"/>
      </w:pPr>
    </w:p>
    <w:p w14:paraId="6537F28F" w14:textId="77777777" w:rsidR="0092579D" w:rsidRDefault="0092579D">
      <w:pPr>
        <w:spacing w:line="300" w:lineRule="atLeast"/>
      </w:pPr>
    </w:p>
    <w:p w14:paraId="6DFB9E20" w14:textId="77777777" w:rsidR="0092579D" w:rsidRDefault="0092579D">
      <w:pPr>
        <w:spacing w:line="300" w:lineRule="atLeast"/>
      </w:pPr>
    </w:p>
    <w:p w14:paraId="70DF9E56" w14:textId="77777777" w:rsidR="0092579D" w:rsidRDefault="0092579D">
      <w:pPr>
        <w:spacing w:line="300" w:lineRule="atLeast"/>
      </w:pPr>
    </w:p>
    <w:p w14:paraId="44E871BC" w14:textId="77777777" w:rsidR="0092579D" w:rsidRDefault="0092579D">
      <w:pPr>
        <w:spacing w:line="300" w:lineRule="atLeast"/>
      </w:pPr>
    </w:p>
    <w:p w14:paraId="144A5D23" w14:textId="77777777" w:rsidR="0092579D" w:rsidRDefault="0092579D" w:rsidP="0034059C">
      <w:pPr>
        <w:spacing w:line="300" w:lineRule="atLeast"/>
      </w:pPr>
    </w:p>
    <w:p w14:paraId="738610EB" w14:textId="77777777" w:rsidR="0092579D" w:rsidRDefault="0092579D" w:rsidP="0034059C">
      <w:pPr>
        <w:spacing w:line="300" w:lineRule="atLeast"/>
      </w:pPr>
    </w:p>
    <w:p w14:paraId="637805D2" w14:textId="77777777" w:rsidR="00951BCD" w:rsidRDefault="00951BCD" w:rsidP="0034059C">
      <w:pPr>
        <w:spacing w:line="300" w:lineRule="atLeast"/>
      </w:pPr>
      <w:r>
        <w:br w:type="page"/>
      </w:r>
    </w:p>
    <w:p w14:paraId="463F29E8" w14:textId="77777777" w:rsidR="00951BCD" w:rsidRDefault="00951BCD">
      <w:pPr>
        <w:spacing w:line="300" w:lineRule="atLeast"/>
      </w:pPr>
    </w:p>
    <w:p w14:paraId="3B7B4B86" w14:textId="77777777" w:rsidR="00951BCD" w:rsidRDefault="00862EF2" w:rsidP="00D16D6E">
      <w:r>
        <w:rPr>
          <w:noProof/>
          <w:lang w:eastAsia="nl-NL"/>
        </w:rPr>
        <w:drawing>
          <wp:inline distT="0" distB="0" distL="0" distR="0" wp14:anchorId="7A8E61E8" wp14:editId="0918A458">
            <wp:extent cx="3704984" cy="2106385"/>
            <wp:effectExtent l="0" t="0" r="0" b="825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984" cy="21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5779" w14:textId="77777777" w:rsidR="0034059C" w:rsidRDefault="00BB75AA" w:rsidP="00D16D6E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6880C02" wp14:editId="07777777">
            <wp:simplePos x="0" y="0"/>
            <wp:positionH relativeFrom="margin">
              <wp:posOffset>2981195</wp:posOffset>
            </wp:positionH>
            <wp:positionV relativeFrom="paragraph">
              <wp:posOffset>39744</wp:posOffset>
            </wp:positionV>
            <wp:extent cx="2749550" cy="2712720"/>
            <wp:effectExtent l="0" t="0" r="0" b="0"/>
            <wp:wrapThrough wrapText="bothSides">
              <wp:wrapPolygon edited="0">
                <wp:start x="0" y="0"/>
                <wp:lineTo x="0" y="21388"/>
                <wp:lineTo x="21400" y="21388"/>
                <wp:lineTo x="21400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0FF5F2" w14:textId="77777777" w:rsidR="0034059C" w:rsidRDefault="0034059C" w:rsidP="00D16D6E"/>
    <w:p w14:paraId="79BB056D" w14:textId="77777777" w:rsidR="0034059C" w:rsidRPr="00D16D6E" w:rsidRDefault="00862EF2" w:rsidP="00D16D6E"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77FFF0EE" wp14:editId="07777777">
            <wp:simplePos x="0" y="0"/>
            <wp:positionH relativeFrom="margin">
              <wp:align>left</wp:align>
            </wp:positionH>
            <wp:positionV relativeFrom="paragraph">
              <wp:posOffset>2491740</wp:posOffset>
            </wp:positionV>
            <wp:extent cx="3336290" cy="2908935"/>
            <wp:effectExtent l="0" t="0" r="0" b="5715"/>
            <wp:wrapThrough wrapText="bothSides">
              <wp:wrapPolygon edited="0">
                <wp:start x="5920" y="0"/>
                <wp:lineTo x="4563" y="0"/>
                <wp:lineTo x="740" y="1697"/>
                <wp:lineTo x="740" y="2263"/>
                <wp:lineTo x="0" y="3112"/>
                <wp:lineTo x="0" y="4668"/>
                <wp:lineTo x="1603" y="6790"/>
                <wp:lineTo x="2837" y="9053"/>
                <wp:lineTo x="3453" y="11316"/>
                <wp:lineTo x="4317" y="13580"/>
                <wp:lineTo x="5673" y="15843"/>
                <wp:lineTo x="7523" y="18106"/>
                <wp:lineTo x="10113" y="20369"/>
                <wp:lineTo x="10607" y="21501"/>
                <wp:lineTo x="11347" y="21501"/>
                <wp:lineTo x="11470" y="21501"/>
                <wp:lineTo x="12457" y="20369"/>
                <wp:lineTo x="14800" y="18248"/>
                <wp:lineTo x="18007" y="18106"/>
                <wp:lineTo x="19610" y="17257"/>
                <wp:lineTo x="19610" y="15843"/>
                <wp:lineTo x="21460" y="11316"/>
                <wp:lineTo x="21460" y="9477"/>
                <wp:lineTo x="18994" y="9053"/>
                <wp:lineTo x="11593" y="4527"/>
                <wp:lineTo x="10977" y="2263"/>
                <wp:lineTo x="11100" y="1697"/>
                <wp:lineTo x="10113" y="566"/>
                <wp:lineTo x="9127" y="0"/>
                <wp:lineTo x="592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rf-145586_64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059C" w:rsidRPr="00D16D6E" w:rsidSect="00096E1C">
      <w:headerReference w:type="default" r:id="rId16"/>
      <w:headerReference w:type="first" r:id="rId17"/>
      <w:pgSz w:w="11906" w:h="16838" w:code="9"/>
      <w:pgMar w:top="2835" w:right="2155" w:bottom="1520" w:left="1134" w:header="85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4C96F" w14:textId="77777777" w:rsidR="00D35094" w:rsidRDefault="00D35094" w:rsidP="008E0750">
      <w:pPr>
        <w:spacing w:line="240" w:lineRule="auto"/>
      </w:pPr>
      <w:r>
        <w:separator/>
      </w:r>
    </w:p>
  </w:endnote>
  <w:endnote w:type="continuationSeparator" w:id="0">
    <w:p w14:paraId="5E230149" w14:textId="77777777" w:rsidR="00D35094" w:rsidRDefault="00D35094" w:rsidP="008E0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C8348" w14:textId="77777777" w:rsidR="00D35094" w:rsidRDefault="00D35094" w:rsidP="008E0750">
      <w:pPr>
        <w:spacing w:line="240" w:lineRule="auto"/>
      </w:pPr>
      <w:r>
        <w:separator/>
      </w:r>
    </w:p>
  </w:footnote>
  <w:footnote w:type="continuationSeparator" w:id="0">
    <w:p w14:paraId="41A12279" w14:textId="77777777" w:rsidR="00D35094" w:rsidRDefault="00D35094" w:rsidP="008E07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bmNextPage"/>
  <w:p w14:paraId="101ED29B" w14:textId="77777777" w:rsidR="00164697" w:rsidRDefault="00164697" w:rsidP="000C0F82">
    <w:pPr>
      <w:pStyle w:val="doHidden"/>
      <w:framePr w:w="226" w:wrap="around" w:vAnchor="page" w:hAnchor="page" w:x="271" w:y="556"/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C5752F8" wp14:editId="5D16C431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800000" cy="608400"/>
              <wp:effectExtent l="0" t="0" r="10160" b="1270"/>
              <wp:wrapNone/>
              <wp:docPr id="9" name="LogoNex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0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30AD66" w14:textId="77777777" w:rsidR="00164697" w:rsidRDefault="00164697" w:rsidP="00994FE6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596B8959" wp14:editId="0D80EEA8">
                                <wp:extent cx="1793240" cy="607235"/>
                                <wp:effectExtent l="0" t="0" r="0" b="2540"/>
                                <wp:docPr id="10" name="Picture 10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5752F8" id="_x0000_t202" coordsize="21600,21600" o:spt="202" path="m,l,21600r21600,l21600,xe">
              <v:stroke joinstyle="miter"/>
              <v:path gradientshapeok="t" o:connecttype="rect"/>
            </v:shapetype>
            <v:shape id="LogoNextPage" o:spid="_x0000_s1026" type="#_x0000_t202" style="position:absolute;left:0;text-align:left;margin-left:46.5pt;margin-top:48.75pt;width:141.75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49cQIAAFQFAAAOAAAAZHJzL2Uyb0RvYy54bWysVF1v0zAUfUfiP1h+Z8kGTKNaOpVNQ0jV&#10;NrGhPbuO3UY4vsZ2m5Rfz7GTdNPgZYg+uDe+5x7f7/OLvjVsp3xoyFb8+KjkTFlJdWPXFf/+cP3u&#10;jLMQha2FIasqvleBX8zfvjnv3Eyd0IZMrTwDiQ2zzlV8E6ObFUWQG9WKcEROWSg1+VZEfPp1UXvR&#10;gb01xUlZnhYd+dp5kioE3F4NSj7P/ForGW+1DioyU3H4FvPp87lKZzE/F7O1F27TyNEN8Q9etKKx&#10;ePRAdSWiYFvf/EHVNtJTIB2PJLUFad1IlWNANMfli2juN8KpHAuSE9whTeH/0cqb3Z1nTV3xT5xZ&#10;0aJES1rTjerjnVirlJ/OhRlg9w7A2H+mHnWe7gMuU9i99m36R0AMemR6f8guqJhMRmdl+nEmoTst&#10;zz5ABn3xZO18iF8UtSwJFfeoXk6q2C1DHKATJD1m6boxJlfQWNaB9P3HMhscNCA3NmFV7oWRJkU0&#10;eJ6luDcqYYz9pjRykQNIF7kL1aXxbCfQP0JKZWOOPfMCnVAaTrzGcMQ/efUa4yGO6WWy8WDcNpZ8&#10;jv6F2/WPyWU94JHzZ3EnMfarfqz0iuo9Cu1pGJXg5HWDaixFQEN4zAYKiHmPtzi0IWSdRomzDflf&#10;f7tPeLQstJx1mLWKh59b4RVn5qtFM6fBnAQ/CatJsNv2kpD+Y2wSJ7MIAx/NJGpP7SPWwCK9ApWw&#10;Em9VPE7iZRwmHmtEqsUigzB+TsSlvXcyUadqpN566B+Fd2MDRrTuDU1TKGYv+nDAJktLi20k3eQm&#10;TQkdsjgmGqOb23xcM2k3PP/OqKdlOP8NAAD//wMAUEsDBBQABgAIAAAAIQA/xr0Z3gAAAAkBAAAP&#10;AAAAZHJzL2Rvd25yZXYueG1sTI9LT8QwDITvSPyHyEjc2HSp2GVL0xXiceO5gAS3tDFtReJUSdot&#10;/x5zgpNtzWj8TbmdnRUThth7UrBcZCCQGm96ahW8vtyenIOISZPR1hMq+MYI2+rwoNSF8Xt6xmmX&#10;WsEhFAutoEtpKKSMTYdOx4UfkFj79MHpxGdopQl6z+HOytMsW0mne+IPnR7wqsPmazc6BfY9hrs6&#10;Sx/TdXufnh7l+HazfFDq+Gi+vACRcE5/ZvjFZ3SomKn2I5korIJNzlUSz/UZCNbz9YqXmo2bPAdZ&#10;lfJ/g+oHAAD//wMAUEsBAi0AFAAGAAgAAAAhALaDOJL+AAAA4QEAABMAAAAAAAAAAAAAAAAAAAAA&#10;AFtDb250ZW50X1R5cGVzXS54bWxQSwECLQAUAAYACAAAACEAOP0h/9YAAACUAQAACwAAAAAAAAAA&#10;AAAAAAAvAQAAX3JlbHMvLnJlbHNQSwECLQAUAAYACAAAACEAcNIOPXECAABUBQAADgAAAAAAAAAA&#10;AAAAAAAuAgAAZHJzL2Uyb0RvYy54bWxQSwECLQAUAAYACAAAACEAP8a9Gd4AAAAJAQAADwAAAAAA&#10;AAAAAAAAAADLBAAAZHJzL2Rvd25yZXYueG1sUEsFBgAAAAAEAAQA8wAAANYFAAAAAA==&#10;" filled="f" stroked="f" strokeweight=".5pt">
              <v:textbox inset="0,0,0,0">
                <w:txbxContent>
                  <w:p w14:paraId="5630AD66" w14:textId="77777777" w:rsidR="00164697" w:rsidRDefault="00164697" w:rsidP="00994FE6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596B8959" wp14:editId="0D80EEA8">
                          <wp:extent cx="1793240" cy="607235"/>
                          <wp:effectExtent l="0" t="0" r="0" b="2540"/>
                          <wp:docPr id="10" name="Picture 10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4"/>
  </w:p>
  <w:p w14:paraId="2BA226A1" w14:textId="77777777" w:rsidR="00164697" w:rsidRDefault="00164697">
    <w:pPr>
      <w:pStyle w:val="Koptekst"/>
    </w:pPr>
  </w:p>
  <w:p w14:paraId="17AD93B2" w14:textId="77777777" w:rsidR="00164697" w:rsidRDefault="001646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bmFirstPage"/>
  <w:p w14:paraId="51DB7035" w14:textId="77777777" w:rsidR="00164697" w:rsidRDefault="00164697" w:rsidP="00F11A8C">
    <w:pPr>
      <w:pStyle w:val="doHidden"/>
      <w:framePr w:w="226" w:wrap="around" w:vAnchor="page" w:hAnchor="page" w:x="271" w:y="556"/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BBE3EE9" wp14:editId="0C8039DA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799590" cy="608330"/>
              <wp:effectExtent l="0" t="0" r="10160" b="1270"/>
              <wp:wrapNone/>
              <wp:docPr id="4" name="LogoFirs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608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F2C34E" w14:textId="77777777" w:rsidR="00164697" w:rsidRDefault="00164697">
                          <w:bookmarkStart w:id="6" w:name="Logo"/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263FF0B5" wp14:editId="7E021E80">
                                <wp:extent cx="1793240" cy="607235"/>
                                <wp:effectExtent l="0" t="0" r="0" b="2540"/>
                                <wp:docPr id="5" name="Picture 5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6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BE3EE9" id="_x0000_t202" coordsize="21600,21600" o:spt="202" path="m,l,21600r21600,l21600,xe">
              <v:stroke joinstyle="miter"/>
              <v:path gradientshapeok="t" o:connecttype="rect"/>
            </v:shapetype>
            <v:shape id="LogoFirstPage" o:spid="_x0000_s1027" type="#_x0000_t202" style="position:absolute;left:0;text-align:left;margin-left:46.5pt;margin-top:48.75pt;width:141.7pt;height:47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PQdgIAAFwFAAAOAAAAZHJzL2Uyb0RvYy54bWysVN9P2zAQfp+0/8Hy+0iBwaAiRR2IaVIF&#10;aDDx7Dp2G83xebbbpPvr99lJCmJ7YdqLc/F9d74f393FZdcYtlU+1GRLfngw4UxZSVVtVyX//njz&#10;4YyzEIWthCGrSr5TgV/O3r+7aN1UHdGaTKU8gxMbpq0r+TpGNy2KINeqEeGAnLJQavKNiPj1q6Ly&#10;ooX3xhRHk8lp0ZKvnCepQsDtda/ks+xfayXjndZBRWZKjthiPn0+l+ksZhdiuvLCrWs5hCH+IYpG&#10;1BaP7l1diyjYxtd/uGpq6SmQjgeSmoK0rqXKOSCbw8mrbB7WwqmcC4oT3L5M4f+5lbfbe8/qquQf&#10;ObOiQYsWtKKb2od4L1YqFah1YQrcgwMydp+pQ6PH+4DLlHenfZO+yIhBj1Lv9uVVXWQyGX06Pz85&#10;h0pCdzo5Oz7O9S+erR1e/aKoYUkouUf7clXFdhEiIgF0hKTHLOI0JrfQWNbC6fHJJBvsNbAwNmFV&#10;JsPgJmXUR56luDMqYYz9pjSKkRNIF5mG6sp4thUgkJBS2Zhzz36BTiiNIN5iOOCfo3qLcZ/H+DLZ&#10;uDduaks+Z/8q7OrHGLLu8Sjki7yTGLtll1mwb+ySqh367akfmeBk5sRCJF54zAj6iLmPdzi0IRSf&#10;BomzNflff7tPeFAXWs5azFzJw8+N8Ioz89WC1GlAR8GPwnIU7Ka5InThEBvFySzCwEczitpT84R1&#10;ME+vQCWsxFslj6N4FfvJxzqRaj7PIIyhE3FhH5xMrlNTEsUeuyfh3cDDCAbf0jiNYvqKjj02WVqa&#10;byLpOnM11bWv4lBvjHCm8LBu0o54+Z9Rz0tx9hsAAP//AwBQSwMEFAAGAAgAAAAhACI7CBjgAAAA&#10;CQEAAA8AAABkcnMvZG93bnJldi54bWxMj81OwzAQhO9IvIO1SNyoUwItDXEqxM+NQltAgpsTmyTC&#10;XkfxJg1vz3KC02o0o9lv8vXknRhtH9uACuazBITFKpgWawWvLw9nVyAiaTTaBbQKvm2EdXF8lOvM&#10;hAPu7LinWnAJxkwraIi6TMpYNdbrOAudRfY+Q+81sexraXp94HLv5HmSLKTXLfKHRnf2trHV137w&#10;Ctx77B/LhD7Gu3pD22c5vN3Pn5Q6PZlurkGQnegvDL/4jA4FM5VhQBOFU7BKeQrxXV6CYD9dLi5A&#10;lBxcpSnIIpf/FxQ/AAAA//8DAFBLAQItABQABgAIAAAAIQC2gziS/gAAAOEBAAATAAAAAAAAAAAA&#10;AAAAAAAAAABbQ29udGVudF9UeXBlc10ueG1sUEsBAi0AFAAGAAgAAAAhADj9If/WAAAAlAEAAAsA&#10;AAAAAAAAAAAAAAAALwEAAF9yZWxzLy5yZWxzUEsBAi0AFAAGAAgAAAAhAOJNU9B2AgAAXAUAAA4A&#10;AAAAAAAAAAAAAAAALgIAAGRycy9lMm9Eb2MueG1sUEsBAi0AFAAGAAgAAAAhACI7CBjgAAAACQEA&#10;AA8AAAAAAAAAAAAAAAAA0AQAAGRycy9kb3ducmV2LnhtbFBLBQYAAAAABAAEAPMAAADdBQAAAAA=&#10;" filled="f" stroked="f" strokeweight=".5pt">
              <v:textbox inset="0,0,0,0">
                <w:txbxContent>
                  <w:p w14:paraId="02F2C34E" w14:textId="77777777" w:rsidR="00164697" w:rsidRDefault="00164697">
                    <w:bookmarkStart w:id="7" w:name="Logo"/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263FF0B5" wp14:editId="7E021E80">
                          <wp:extent cx="1793240" cy="607235"/>
                          <wp:effectExtent l="0" t="0" r="0" b="2540"/>
                          <wp:docPr id="5" name="Picture 5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7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5"/>
  </w:p>
  <w:p w14:paraId="19219836" w14:textId="77777777" w:rsidR="00164697" w:rsidRDefault="00164697" w:rsidP="0054540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53382"/>
    <w:multiLevelType w:val="hybridMultilevel"/>
    <w:tmpl w:val="8124CA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87E72"/>
    <w:multiLevelType w:val="hybridMultilevel"/>
    <w:tmpl w:val="422E386A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647E1"/>
    <w:multiLevelType w:val="hybridMultilevel"/>
    <w:tmpl w:val="94667A9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05AAD"/>
    <w:multiLevelType w:val="hybridMultilevel"/>
    <w:tmpl w:val="CC905812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06DD6"/>
    <w:multiLevelType w:val="hybridMultilevel"/>
    <w:tmpl w:val="0B32E6C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1BC01E1"/>
    <w:multiLevelType w:val="hybridMultilevel"/>
    <w:tmpl w:val="814EE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70DBF"/>
    <w:multiLevelType w:val="hybridMultilevel"/>
    <w:tmpl w:val="901CFE18"/>
    <w:lvl w:ilvl="0" w:tplc="9F7014E8">
      <w:start w:val="1"/>
      <w:numFmt w:val="lowerLette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162F5C"/>
    <w:multiLevelType w:val="hybridMultilevel"/>
    <w:tmpl w:val="30405146"/>
    <w:lvl w:ilvl="0" w:tplc="04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6B546B7"/>
    <w:multiLevelType w:val="hybridMultilevel"/>
    <w:tmpl w:val="42D0A002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E20EFF"/>
    <w:multiLevelType w:val="hybridMultilevel"/>
    <w:tmpl w:val="E826A34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8"/>
  </w:num>
  <w:num w:numId="5">
    <w:abstractNumId w:val="2"/>
  </w:num>
  <w:num w:numId="6">
    <w:abstractNumId w:val="9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9"/>
  <w:hyphenationZone w:val="425"/>
  <w:drawingGridHorizontalSpacing w:val="2722"/>
  <w:drawingGridVerticalSpacing w:val="142"/>
  <w:doNotUseMarginsForDrawingGridOrigin/>
  <w:drawingGridHorizontalOrigin w:val="1134"/>
  <w:drawingGridVerticalOrigin w:val="275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geSetUp" w:val="1002|1002"/>
    <w:docVar w:name="signer" w:val="&lt;?xml version=&quot;1.0&quot;?&gt;_x000d__x000a_&lt;Profile xmlns:xsi=&quot;http://www.w3.org/2001/XMLSchema-instance&quot; xmlns:xsd=&quot;http://www.w3.org/2001/XMLSchema&quot;&gt;_x000d__x000a_  &lt;ID&gt;098be11e-e661-4c56-8720-f2a67529f06d&lt;/ID&gt;_x000d__x000a_  &lt;profileAlias&gt;Annette&lt;/profileAlias&gt;_x000d__x000a_  &lt;Division&gt;Onderwijs&lt;/Division&gt;_x000d__x000a_  &lt;Location&gt;Haren MB&lt;/Location&gt;_x000d__x000a_  &lt;Department&gt;SmartBuilder&lt;/Department&gt;_x000d__x000a_  &lt;Functie&gt;Consultant&lt;/Functie&gt;_x000d__x000a_  &lt;txtSignerName&gt;Annette de Wit&lt;/txtSignerName&gt;_x000d__x000a_  &lt;txtTelephone&gt;0614889222&lt;/txtTelephone&gt;_x000d__x000a_  &lt;txtEmail&gt;anwi@visio.nl&lt;/txtEmail&gt;_x000d__x000a_&lt;/Profile&gt;"/>
  </w:docVars>
  <w:rsids>
    <w:rsidRoot w:val="00E82F7E"/>
    <w:rsid w:val="000038EA"/>
    <w:rsid w:val="00024408"/>
    <w:rsid w:val="000414B3"/>
    <w:rsid w:val="000445D9"/>
    <w:rsid w:val="00045387"/>
    <w:rsid w:val="00047134"/>
    <w:rsid w:val="000619B3"/>
    <w:rsid w:val="000910DB"/>
    <w:rsid w:val="00096E1C"/>
    <w:rsid w:val="00097567"/>
    <w:rsid w:val="000A2897"/>
    <w:rsid w:val="000B2DE9"/>
    <w:rsid w:val="000C0F82"/>
    <w:rsid w:val="000E0611"/>
    <w:rsid w:val="001302B6"/>
    <w:rsid w:val="001425CD"/>
    <w:rsid w:val="00155EEF"/>
    <w:rsid w:val="00164697"/>
    <w:rsid w:val="00177D54"/>
    <w:rsid w:val="00195D91"/>
    <w:rsid w:val="001962DA"/>
    <w:rsid w:val="001B60C7"/>
    <w:rsid w:val="001C25CC"/>
    <w:rsid w:val="001D397E"/>
    <w:rsid w:val="001E118A"/>
    <w:rsid w:val="001F30D0"/>
    <w:rsid w:val="001F602D"/>
    <w:rsid w:val="00260A50"/>
    <w:rsid w:val="0026676E"/>
    <w:rsid w:val="0028142A"/>
    <w:rsid w:val="00283365"/>
    <w:rsid w:val="00287E07"/>
    <w:rsid w:val="00295D12"/>
    <w:rsid w:val="002A4AA3"/>
    <w:rsid w:val="002D72AF"/>
    <w:rsid w:val="002F7B4F"/>
    <w:rsid w:val="003061D6"/>
    <w:rsid w:val="00323F8E"/>
    <w:rsid w:val="0034059C"/>
    <w:rsid w:val="00365B24"/>
    <w:rsid w:val="00365E45"/>
    <w:rsid w:val="00370E08"/>
    <w:rsid w:val="00375BBE"/>
    <w:rsid w:val="00382A96"/>
    <w:rsid w:val="00397439"/>
    <w:rsid w:val="003A3825"/>
    <w:rsid w:val="003D3DA8"/>
    <w:rsid w:val="003D4FDA"/>
    <w:rsid w:val="0041032B"/>
    <w:rsid w:val="004212E5"/>
    <w:rsid w:val="004325FB"/>
    <w:rsid w:val="00435C7A"/>
    <w:rsid w:val="004737B6"/>
    <w:rsid w:val="00495AA4"/>
    <w:rsid w:val="005016C6"/>
    <w:rsid w:val="0050538A"/>
    <w:rsid w:val="00515D1F"/>
    <w:rsid w:val="00545407"/>
    <w:rsid w:val="00563409"/>
    <w:rsid w:val="00565A26"/>
    <w:rsid w:val="00565EBB"/>
    <w:rsid w:val="00566BE3"/>
    <w:rsid w:val="00574CA9"/>
    <w:rsid w:val="005849C6"/>
    <w:rsid w:val="00594B92"/>
    <w:rsid w:val="005973A0"/>
    <w:rsid w:val="005A220E"/>
    <w:rsid w:val="005A616E"/>
    <w:rsid w:val="005A73D1"/>
    <w:rsid w:val="005B7962"/>
    <w:rsid w:val="005C5FA7"/>
    <w:rsid w:val="005E260B"/>
    <w:rsid w:val="005E60ED"/>
    <w:rsid w:val="005E672D"/>
    <w:rsid w:val="005F3A2D"/>
    <w:rsid w:val="00606F53"/>
    <w:rsid w:val="00622BD0"/>
    <w:rsid w:val="00627056"/>
    <w:rsid w:val="006332BB"/>
    <w:rsid w:val="00645FA6"/>
    <w:rsid w:val="0064609E"/>
    <w:rsid w:val="00650627"/>
    <w:rsid w:val="00663169"/>
    <w:rsid w:val="0068056F"/>
    <w:rsid w:val="00683926"/>
    <w:rsid w:val="00692D9E"/>
    <w:rsid w:val="006964AB"/>
    <w:rsid w:val="006B428F"/>
    <w:rsid w:val="006C6DAE"/>
    <w:rsid w:val="006F5C25"/>
    <w:rsid w:val="00724971"/>
    <w:rsid w:val="007418A6"/>
    <w:rsid w:val="007506D6"/>
    <w:rsid w:val="00783779"/>
    <w:rsid w:val="007847F3"/>
    <w:rsid w:val="007B75D9"/>
    <w:rsid w:val="00805FA5"/>
    <w:rsid w:val="00831A04"/>
    <w:rsid w:val="00862EF2"/>
    <w:rsid w:val="0086367F"/>
    <w:rsid w:val="0086459F"/>
    <w:rsid w:val="008A3A38"/>
    <w:rsid w:val="008B2FA7"/>
    <w:rsid w:val="008D15B1"/>
    <w:rsid w:val="008E0750"/>
    <w:rsid w:val="008F58DA"/>
    <w:rsid w:val="00917174"/>
    <w:rsid w:val="0092579D"/>
    <w:rsid w:val="009323E3"/>
    <w:rsid w:val="00936901"/>
    <w:rsid w:val="00946602"/>
    <w:rsid w:val="00951BCD"/>
    <w:rsid w:val="00970E09"/>
    <w:rsid w:val="00994FE6"/>
    <w:rsid w:val="009A1E33"/>
    <w:rsid w:val="009B4566"/>
    <w:rsid w:val="009C4DB1"/>
    <w:rsid w:val="009E4089"/>
    <w:rsid w:val="00A15A3E"/>
    <w:rsid w:val="00A2535E"/>
    <w:rsid w:val="00A44E6C"/>
    <w:rsid w:val="00A61D30"/>
    <w:rsid w:val="00A81328"/>
    <w:rsid w:val="00A81A5F"/>
    <w:rsid w:val="00A82C13"/>
    <w:rsid w:val="00A92F28"/>
    <w:rsid w:val="00A97AB5"/>
    <w:rsid w:val="00AB186A"/>
    <w:rsid w:val="00AC648F"/>
    <w:rsid w:val="00AD6B77"/>
    <w:rsid w:val="00B0534E"/>
    <w:rsid w:val="00B24007"/>
    <w:rsid w:val="00B278E3"/>
    <w:rsid w:val="00B86F8C"/>
    <w:rsid w:val="00B92779"/>
    <w:rsid w:val="00BB75AA"/>
    <w:rsid w:val="00BC21F9"/>
    <w:rsid w:val="00BD12D0"/>
    <w:rsid w:val="00BD1A97"/>
    <w:rsid w:val="00C1738A"/>
    <w:rsid w:val="00C175CD"/>
    <w:rsid w:val="00C30D83"/>
    <w:rsid w:val="00C3118C"/>
    <w:rsid w:val="00C53FE7"/>
    <w:rsid w:val="00C97646"/>
    <w:rsid w:val="00CD288C"/>
    <w:rsid w:val="00CD6538"/>
    <w:rsid w:val="00CF15E8"/>
    <w:rsid w:val="00CF6F92"/>
    <w:rsid w:val="00D16D6E"/>
    <w:rsid w:val="00D21A97"/>
    <w:rsid w:val="00D24EF1"/>
    <w:rsid w:val="00D35094"/>
    <w:rsid w:val="00D427BB"/>
    <w:rsid w:val="00D52696"/>
    <w:rsid w:val="00D878F7"/>
    <w:rsid w:val="00D978D5"/>
    <w:rsid w:val="00DC0C9F"/>
    <w:rsid w:val="00DC391C"/>
    <w:rsid w:val="00DD15E8"/>
    <w:rsid w:val="00DD45AD"/>
    <w:rsid w:val="00DE2FBE"/>
    <w:rsid w:val="00DF0545"/>
    <w:rsid w:val="00E33A2C"/>
    <w:rsid w:val="00E72EEA"/>
    <w:rsid w:val="00E82F7E"/>
    <w:rsid w:val="00EA4BCF"/>
    <w:rsid w:val="00EA7584"/>
    <w:rsid w:val="00EB07CB"/>
    <w:rsid w:val="00EC356C"/>
    <w:rsid w:val="00EC6410"/>
    <w:rsid w:val="00ED0C49"/>
    <w:rsid w:val="00ED669D"/>
    <w:rsid w:val="00ED7EDD"/>
    <w:rsid w:val="00EE7C65"/>
    <w:rsid w:val="00F04B32"/>
    <w:rsid w:val="00F11A8C"/>
    <w:rsid w:val="00F35EDB"/>
    <w:rsid w:val="00F41B89"/>
    <w:rsid w:val="00F41CEC"/>
    <w:rsid w:val="00F50144"/>
    <w:rsid w:val="00F62835"/>
    <w:rsid w:val="00F6480D"/>
    <w:rsid w:val="00F66F3C"/>
    <w:rsid w:val="00F92A06"/>
    <w:rsid w:val="00FB5E3F"/>
    <w:rsid w:val="00FB7965"/>
    <w:rsid w:val="00FC6D72"/>
    <w:rsid w:val="00FD1BF1"/>
    <w:rsid w:val="00FE18B0"/>
    <w:rsid w:val="00FE7270"/>
    <w:rsid w:val="015D50F7"/>
    <w:rsid w:val="0891A6C5"/>
    <w:rsid w:val="0F416B47"/>
    <w:rsid w:val="10872179"/>
    <w:rsid w:val="283278D4"/>
    <w:rsid w:val="3BFC824F"/>
    <w:rsid w:val="56152606"/>
    <w:rsid w:val="5926A6B7"/>
    <w:rsid w:val="5C1312CA"/>
    <w:rsid w:val="5C42348A"/>
    <w:rsid w:val="5C94CE8C"/>
    <w:rsid w:val="5EDF17B6"/>
    <w:rsid w:val="5F06D879"/>
    <w:rsid w:val="63D784CD"/>
    <w:rsid w:val="6873966D"/>
    <w:rsid w:val="76D8B0AB"/>
    <w:rsid w:val="7A811BEC"/>
    <w:rsid w:val="7BDAD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02CEAF"/>
  <w15:docId w15:val="{991B2E7E-9CF7-4336-82DE-DF83DA69C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0538A"/>
    <w:pPr>
      <w:spacing w:line="280" w:lineRule="atLeast"/>
    </w:pPr>
    <w:rPr>
      <w:rFonts w:ascii="Verdana" w:hAnsi="Verdana"/>
    </w:rPr>
  </w:style>
  <w:style w:type="paragraph" w:styleId="Kop1">
    <w:name w:val="heading 1"/>
    <w:aliases w:val="doKop 1"/>
    <w:basedOn w:val="Standaard"/>
    <w:next w:val="Standaard"/>
    <w:link w:val="Kop1Char"/>
    <w:uiPriority w:val="14"/>
    <w:qFormat/>
    <w:rsid w:val="00692D9E"/>
    <w:pPr>
      <w:keepNext/>
      <w:keepLines/>
      <w:spacing w:after="320" w:line="420" w:lineRule="atLeas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aliases w:val="doKop 2"/>
    <w:basedOn w:val="Standaard"/>
    <w:next w:val="Standaard"/>
    <w:link w:val="Kop2Char"/>
    <w:uiPriority w:val="19"/>
    <w:qFormat/>
    <w:rsid w:val="00164697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paragraph" w:styleId="Kop3">
    <w:name w:val="heading 3"/>
    <w:aliases w:val="doKop 3"/>
    <w:basedOn w:val="Standaard"/>
    <w:next w:val="Standaard"/>
    <w:link w:val="Kop3Char"/>
    <w:uiPriority w:val="24"/>
    <w:qFormat/>
    <w:rsid w:val="00164697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2535E"/>
    <w:rPr>
      <w:rFonts w:ascii="Verdana" w:hAnsi="Verdana"/>
    </w:rPr>
  </w:style>
  <w:style w:type="paragraph" w:styleId="Voettekst">
    <w:name w:val="footer"/>
    <w:basedOn w:val="Standaard"/>
    <w:link w:val="Voet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2535E"/>
    <w:rPr>
      <w:rFonts w:ascii="Verdana" w:hAnsi="Verdana"/>
    </w:rPr>
  </w:style>
  <w:style w:type="paragraph" w:customStyle="1" w:styleId="doColofon">
    <w:name w:val="doColofon"/>
    <w:basedOn w:val="Standaard"/>
    <w:semiHidden/>
    <w:qFormat/>
    <w:rsid w:val="00A97AB5"/>
    <w:pPr>
      <w:spacing w:line="220" w:lineRule="atLeast"/>
    </w:pPr>
    <w:rPr>
      <w:sz w:val="16"/>
    </w:rPr>
  </w:style>
  <w:style w:type="paragraph" w:customStyle="1" w:styleId="doColofonPagina2">
    <w:name w:val="doColofonPagina2"/>
    <w:basedOn w:val="doColofon"/>
    <w:semiHidden/>
    <w:qFormat/>
    <w:rsid w:val="0068056F"/>
    <w:pPr>
      <w:spacing w:line="280" w:lineRule="atLeast"/>
    </w:pPr>
  </w:style>
  <w:style w:type="paragraph" w:customStyle="1" w:styleId="doHidden">
    <w:name w:val="doHidden"/>
    <w:basedOn w:val="Standaard"/>
    <w:semiHidden/>
    <w:rsid w:val="007847F3"/>
    <w:pPr>
      <w:framePr w:w="119" w:h="363" w:wrap="around" w:hAnchor="margin" w:x="-1417" w:y="-2267"/>
      <w:suppressAutoHyphens/>
      <w:jc w:val="both"/>
    </w:pPr>
    <w:rPr>
      <w:rFonts w:ascii="Arial" w:eastAsia="Times New Roman" w:hAnsi="Arial" w:cs="Arial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rsid w:val="00495A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535E"/>
    <w:rPr>
      <w:rFonts w:ascii="Tahoma" w:hAnsi="Tahoma" w:cs="Tahoma"/>
      <w:sz w:val="16"/>
      <w:szCs w:val="16"/>
    </w:rPr>
  </w:style>
  <w:style w:type="paragraph" w:customStyle="1" w:styleId="doVerzendoptie">
    <w:name w:val="doVerzendoptie"/>
    <w:basedOn w:val="Standaard"/>
    <w:semiHidden/>
    <w:qFormat/>
    <w:rsid w:val="007418A6"/>
    <w:rPr>
      <w:b/>
      <w:sz w:val="32"/>
    </w:rPr>
  </w:style>
  <w:style w:type="paragraph" w:customStyle="1" w:styleId="doAdres">
    <w:name w:val="doAdres"/>
    <w:semiHidden/>
    <w:qFormat/>
    <w:rsid w:val="00C53FE7"/>
    <w:pPr>
      <w:spacing w:line="280" w:lineRule="atLeast"/>
    </w:pPr>
    <w:rPr>
      <w:rFonts w:ascii="Verdana" w:hAnsi="Verdana"/>
    </w:rPr>
  </w:style>
  <w:style w:type="paragraph" w:customStyle="1" w:styleId="doTo">
    <w:name w:val="doTo"/>
    <w:basedOn w:val="doAdres"/>
    <w:semiHidden/>
    <w:qFormat/>
    <w:rsid w:val="002D72AF"/>
    <w:rPr>
      <w:sz w:val="16"/>
    </w:rPr>
  </w:style>
  <w:style w:type="paragraph" w:customStyle="1" w:styleId="doTitle">
    <w:name w:val="doTitle"/>
    <w:basedOn w:val="Standaard"/>
    <w:next w:val="doSubTitle"/>
    <w:uiPriority w:val="4"/>
    <w:qFormat/>
    <w:rsid w:val="00692D9E"/>
    <w:pPr>
      <w:spacing w:line="420" w:lineRule="atLeast"/>
    </w:pPr>
    <w:rPr>
      <w:b/>
      <w:sz w:val="32"/>
    </w:rPr>
  </w:style>
  <w:style w:type="paragraph" w:styleId="Lijstalinea">
    <w:name w:val="List Paragraph"/>
    <w:basedOn w:val="Standaard"/>
    <w:uiPriority w:val="34"/>
    <w:semiHidden/>
    <w:qFormat/>
    <w:rsid w:val="009C4DB1"/>
    <w:pPr>
      <w:ind w:left="720"/>
      <w:contextualSpacing/>
    </w:pPr>
  </w:style>
  <w:style w:type="paragraph" w:customStyle="1" w:styleId="doSubTitle">
    <w:name w:val="doSubTitle"/>
    <w:basedOn w:val="doTitle"/>
    <w:next w:val="Standaard"/>
    <w:uiPriority w:val="9"/>
    <w:qFormat/>
    <w:rsid w:val="00692D9E"/>
    <w:pPr>
      <w:spacing w:after="320"/>
    </w:pPr>
    <w:rPr>
      <w:b w:val="0"/>
    </w:rPr>
  </w:style>
  <w:style w:type="character" w:customStyle="1" w:styleId="Kop1Char">
    <w:name w:val="Kop 1 Char"/>
    <w:aliases w:val="doKop 1 Char"/>
    <w:basedOn w:val="Standaardalinea-lettertype"/>
    <w:link w:val="Kop1"/>
    <w:uiPriority w:val="14"/>
    <w:rsid w:val="0050538A"/>
    <w:rPr>
      <w:rFonts w:ascii="Verdana" w:eastAsiaTheme="majorEastAsia" w:hAnsi="Verdana" w:cstheme="majorBidi"/>
      <w:sz w:val="32"/>
      <w:szCs w:val="32"/>
    </w:rPr>
  </w:style>
  <w:style w:type="character" w:customStyle="1" w:styleId="Kop2Char">
    <w:name w:val="Kop 2 Char"/>
    <w:aliases w:val="doKop 2 Char"/>
    <w:basedOn w:val="Standaardalinea-lettertype"/>
    <w:link w:val="Kop2"/>
    <w:uiPriority w:val="19"/>
    <w:rsid w:val="0050538A"/>
    <w:rPr>
      <w:rFonts w:ascii="Verdana" w:eastAsiaTheme="majorEastAsia" w:hAnsi="Verdana" w:cstheme="majorBidi"/>
      <w:b/>
      <w:sz w:val="24"/>
      <w:szCs w:val="26"/>
    </w:rPr>
  </w:style>
  <w:style w:type="character" w:customStyle="1" w:styleId="Kop3Char">
    <w:name w:val="Kop 3 Char"/>
    <w:aliases w:val="doKop 3 Char"/>
    <w:basedOn w:val="Standaardalinea-lettertype"/>
    <w:link w:val="Kop3"/>
    <w:uiPriority w:val="24"/>
    <w:rsid w:val="0050538A"/>
    <w:rPr>
      <w:rFonts w:ascii="Verdana" w:eastAsiaTheme="majorEastAsia" w:hAnsi="Verdana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otOffice\Corporate%20Identity\Resources\Templates\VrijMode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927AF17BF574499104D322004D6E7D" ma:contentTypeVersion="7" ma:contentTypeDescription="Een nieuw document maken." ma:contentTypeScope="" ma:versionID="a563df040ae33b5c5ce0cf4d2f2028b4">
  <xsd:schema xmlns:xsd="http://www.w3.org/2001/XMLSchema" xmlns:xs="http://www.w3.org/2001/XMLSchema" xmlns:p="http://schemas.microsoft.com/office/2006/metadata/properties" xmlns:ns2="a16e51fb-6c51-4a23-bcdb-aafb2f3cceeb" targetNamespace="http://schemas.microsoft.com/office/2006/metadata/properties" ma:root="true" ma:fieldsID="33922c2ccf3f768e57331b0b1a577dae" ns2:_="">
    <xsd:import namespace="a16e51fb-6c51-4a23-bcdb-aafb2f3cce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e51fb-6c51-4a23-bcdb-aafb2f3cc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ECA461-E2EE-452E-888A-927E01F488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0617DA-F33B-449C-83AE-4E63B81F07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e51fb-6c51-4a23-bcdb-aafb2f3cce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9C8325-E16A-4F9D-9301-95CA81A39F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VrijModel</Template>
  <TotalTime>0</TotalTime>
  <Pages>6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Koninklijke Visio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Windows-gebruiker</dc:creator>
  <cp:lastModifiedBy>Marisca van den Berg</cp:lastModifiedBy>
  <cp:revision>2</cp:revision>
  <dcterms:created xsi:type="dcterms:W3CDTF">2021-01-19T11:08:00Z</dcterms:created>
  <dcterms:modified xsi:type="dcterms:W3CDTF">2021-01-19T11:08:00Z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">
    <vt:lpwstr>VrijModel</vt:lpwstr>
  </property>
  <property fmtid="{D5CDD505-2E9C-101B-9397-08002B2CF9AE}" pid="3" name="txtStatus">
    <vt:lpwstr>Afgelopen</vt:lpwstr>
  </property>
  <property fmtid="{D5CDD505-2E9C-101B-9397-08002B2CF9AE}" pid="4" name="txtOurRef">
    <vt:lpwstr>20130wordsjablonen</vt:lpwstr>
  </property>
  <property fmtid="{D5CDD505-2E9C-101B-9397-08002B2CF9AE}" pid="5" name="cboSigner">
    <vt:lpwstr>Annette</vt:lpwstr>
  </property>
  <property fmtid="{D5CDD505-2E9C-101B-9397-08002B2CF9AE}" pid="6" name="txtDate">
    <vt:lpwstr>02-06-2015</vt:lpwstr>
  </property>
  <property fmtid="{D5CDD505-2E9C-101B-9397-08002B2CF9AE}" pid="7" name="cboLanguage">
    <vt:lpwstr>Nederlands</vt:lpwstr>
  </property>
  <property fmtid="{D5CDD505-2E9C-101B-9397-08002B2CF9AE}" pid="8" name="languageID">
    <vt:lpwstr>1043</vt:lpwstr>
  </property>
  <property fmtid="{D5CDD505-2E9C-101B-9397-08002B2CF9AE}" pid="9" name="signer">
    <vt:lpwstr>098be11e-e661-4c56-8720-f2a67529f06d</vt:lpwstr>
  </property>
  <property fmtid="{D5CDD505-2E9C-101B-9397-08002B2CF9AE}" pid="10" name="ContentTypeId">
    <vt:lpwstr>0x0101004B927AF17BF574499104D322004D6E7D</vt:lpwstr>
  </property>
</Properties>
</file>