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6979A2" w14:textId="77777777" w:rsidR="001302B6" w:rsidRPr="00E82F7E" w:rsidRDefault="00627127" w:rsidP="00096E1C">
      <w:pPr>
        <w:pStyle w:val="doTitle"/>
      </w:pPr>
      <w:bookmarkStart w:id="0" w:name="bmStart"/>
      <w:bookmarkStart w:id="1" w:name="bmTitle" w:colFirst="0" w:colLast="0"/>
      <w:bookmarkStart w:id="2" w:name="_GoBack"/>
      <w:bookmarkEnd w:id="2"/>
      <w:r>
        <w:t>Ik ben ziek</w:t>
      </w:r>
      <w:bookmarkEnd w:id="0"/>
    </w:p>
    <w:p w14:paraId="296C1611" w14:textId="77777777" w:rsidR="001302B6" w:rsidRDefault="00261E37" w:rsidP="00CF15E8">
      <w:pPr>
        <w:pStyle w:val="doSubTitle"/>
      </w:pPr>
      <w:bookmarkStart w:id="3" w:name="bmSubtitle" w:colFirst="0" w:colLast="0"/>
      <w:bookmarkEnd w:id="1"/>
      <w:r>
        <w:t>Een interactief voorleesverhaal</w:t>
      </w:r>
    </w:p>
    <w:bookmarkEnd w:id="3"/>
    <w:p w14:paraId="36B575C7" w14:textId="77777777" w:rsidR="00C33E84" w:rsidRDefault="00C33E84" w:rsidP="00261E37">
      <w:pPr>
        <w:pStyle w:val="Kop1"/>
      </w:pPr>
    </w:p>
    <w:p w14:paraId="32975854" w14:textId="55764EAF" w:rsidR="00261E37" w:rsidRPr="00261E37" w:rsidRDefault="00261E37" w:rsidP="00261E37">
      <w:pPr>
        <w:pStyle w:val="Kop1"/>
      </w:pPr>
      <w:r w:rsidRPr="00261E37">
        <w:t>Benodigdheden</w:t>
      </w:r>
    </w:p>
    <w:p w14:paraId="7324534C" w14:textId="77777777" w:rsidR="00627127" w:rsidRPr="00627127" w:rsidRDefault="00627127" w:rsidP="00670317">
      <w:pPr>
        <w:numPr>
          <w:ilvl w:val="0"/>
          <w:numId w:val="12"/>
        </w:numPr>
        <w:ind w:left="426"/>
        <w:rPr>
          <w:bCs/>
        </w:rPr>
      </w:pPr>
      <w:r w:rsidRPr="00627127">
        <w:rPr>
          <w:bCs/>
        </w:rPr>
        <w:t>Multomap (A4-formaat) met verhaal </w:t>
      </w:r>
    </w:p>
    <w:p w14:paraId="539C8112" w14:textId="77777777" w:rsidR="00627127" w:rsidRPr="00627127" w:rsidRDefault="00627127" w:rsidP="00670317">
      <w:pPr>
        <w:numPr>
          <w:ilvl w:val="0"/>
          <w:numId w:val="12"/>
        </w:numPr>
        <w:ind w:left="426"/>
        <w:rPr>
          <w:bCs/>
        </w:rPr>
      </w:pPr>
      <w:r w:rsidRPr="00627127">
        <w:rPr>
          <w:bCs/>
        </w:rPr>
        <w:t>Warme kruik </w:t>
      </w:r>
    </w:p>
    <w:p w14:paraId="3610701F" w14:textId="77777777" w:rsidR="00627127" w:rsidRPr="00627127" w:rsidRDefault="00627127" w:rsidP="00670317">
      <w:pPr>
        <w:numPr>
          <w:ilvl w:val="0"/>
          <w:numId w:val="12"/>
        </w:numPr>
        <w:ind w:left="426"/>
        <w:rPr>
          <w:bCs/>
        </w:rPr>
      </w:pPr>
      <w:r w:rsidRPr="00627127">
        <w:rPr>
          <w:bCs/>
        </w:rPr>
        <w:t>Zakdoeken </w:t>
      </w:r>
    </w:p>
    <w:p w14:paraId="2FAA3446" w14:textId="77777777" w:rsidR="00627127" w:rsidRPr="00627127" w:rsidRDefault="00627127" w:rsidP="00670317">
      <w:pPr>
        <w:numPr>
          <w:ilvl w:val="0"/>
          <w:numId w:val="12"/>
        </w:numPr>
        <w:ind w:left="426"/>
        <w:rPr>
          <w:bCs/>
        </w:rPr>
      </w:pPr>
      <w:r w:rsidRPr="00627127">
        <w:rPr>
          <w:bCs/>
        </w:rPr>
        <w:t>Verbandrol </w:t>
      </w:r>
    </w:p>
    <w:p w14:paraId="2FA42132" w14:textId="77777777" w:rsidR="00627127" w:rsidRPr="00627127" w:rsidRDefault="00627127" w:rsidP="00670317">
      <w:pPr>
        <w:numPr>
          <w:ilvl w:val="0"/>
          <w:numId w:val="12"/>
        </w:numPr>
        <w:ind w:left="426"/>
        <w:rPr>
          <w:bCs/>
        </w:rPr>
      </w:pPr>
      <w:r w:rsidRPr="00627127">
        <w:rPr>
          <w:bCs/>
        </w:rPr>
        <w:t>Koud doekje </w:t>
      </w:r>
    </w:p>
    <w:p w14:paraId="469A44BE" w14:textId="77777777" w:rsidR="00627127" w:rsidRPr="00627127" w:rsidRDefault="00627127" w:rsidP="00670317">
      <w:pPr>
        <w:numPr>
          <w:ilvl w:val="0"/>
          <w:numId w:val="12"/>
        </w:numPr>
        <w:ind w:left="426"/>
        <w:rPr>
          <w:bCs/>
        </w:rPr>
      </w:pPr>
      <w:r w:rsidRPr="00627127">
        <w:rPr>
          <w:bCs/>
        </w:rPr>
        <w:t>Scheetzak </w:t>
      </w:r>
    </w:p>
    <w:p w14:paraId="274C151A" w14:textId="77777777" w:rsidR="00627127" w:rsidRPr="00627127" w:rsidRDefault="00627127" w:rsidP="00670317">
      <w:pPr>
        <w:numPr>
          <w:ilvl w:val="0"/>
          <w:numId w:val="12"/>
        </w:numPr>
        <w:ind w:left="426"/>
        <w:rPr>
          <w:bCs/>
        </w:rPr>
      </w:pPr>
      <w:r w:rsidRPr="00627127">
        <w:rPr>
          <w:bCs/>
        </w:rPr>
        <w:t>Lachzak </w:t>
      </w:r>
    </w:p>
    <w:p w14:paraId="2CD24563" w14:textId="77777777" w:rsidR="00627127" w:rsidRPr="00627127" w:rsidRDefault="00627127" w:rsidP="00670317">
      <w:pPr>
        <w:numPr>
          <w:ilvl w:val="0"/>
          <w:numId w:val="12"/>
        </w:numPr>
        <w:ind w:left="426"/>
        <w:rPr>
          <w:bCs/>
        </w:rPr>
      </w:pPr>
      <w:r w:rsidRPr="00627127">
        <w:rPr>
          <w:bCs/>
        </w:rPr>
        <w:t>Bekertje water </w:t>
      </w:r>
    </w:p>
    <w:p w14:paraId="19BCB09F" w14:textId="77777777" w:rsidR="00627127" w:rsidRPr="00627127" w:rsidRDefault="00627127" w:rsidP="00670317">
      <w:pPr>
        <w:numPr>
          <w:ilvl w:val="0"/>
          <w:numId w:val="12"/>
        </w:numPr>
        <w:ind w:left="426"/>
        <w:rPr>
          <w:bCs/>
        </w:rPr>
      </w:pPr>
      <w:r w:rsidRPr="00627127">
        <w:rPr>
          <w:bCs/>
        </w:rPr>
        <w:t>Pleisters  </w:t>
      </w:r>
    </w:p>
    <w:p w14:paraId="76D08C70" w14:textId="1288F392" w:rsidR="00627127" w:rsidRPr="00627127" w:rsidRDefault="00627127" w:rsidP="00670317">
      <w:pPr>
        <w:numPr>
          <w:ilvl w:val="0"/>
          <w:numId w:val="12"/>
        </w:numPr>
        <w:ind w:left="426"/>
      </w:pPr>
      <w:r>
        <w:t>Doos of box</w:t>
      </w:r>
      <w:r w:rsidR="57107FA8">
        <w:t xml:space="preserve"> om alles in te doen,</w:t>
      </w:r>
      <w:r>
        <w:t xml:space="preserve"> tenminste A4-formaat (27x3</w:t>
      </w:r>
      <w:r w:rsidR="4DE8D0FA">
        <w:t>5</w:t>
      </w:r>
      <w:r>
        <w:t> x18 cm) </w:t>
      </w:r>
    </w:p>
    <w:p w14:paraId="39A8AC3C" w14:textId="77777777" w:rsidR="00627127" w:rsidRPr="00627127" w:rsidRDefault="00627127" w:rsidP="00670317">
      <w:pPr>
        <w:numPr>
          <w:ilvl w:val="0"/>
          <w:numId w:val="12"/>
        </w:numPr>
        <w:ind w:left="426"/>
        <w:rPr>
          <w:bCs/>
        </w:rPr>
      </w:pPr>
      <w:r w:rsidRPr="00627127">
        <w:rPr>
          <w:bCs/>
        </w:rPr>
        <w:t>Pleister om op de voorleesdoos te plakken als tastbare titel </w:t>
      </w:r>
    </w:p>
    <w:p w14:paraId="16E443E7" w14:textId="77777777" w:rsidR="00261E37" w:rsidRPr="00261E37" w:rsidRDefault="00261E37" w:rsidP="00261E37">
      <w:pPr>
        <w:rPr>
          <w:bCs/>
        </w:rPr>
      </w:pPr>
    </w:p>
    <w:p w14:paraId="4E0DC10B" w14:textId="77777777" w:rsidR="00261E37" w:rsidRPr="00261E37" w:rsidRDefault="00261E37" w:rsidP="00261E37">
      <w:pPr>
        <w:rPr>
          <w:bCs/>
        </w:rPr>
      </w:pPr>
    </w:p>
    <w:p w14:paraId="00B3B1D2" w14:textId="77777777" w:rsidR="00261E37" w:rsidRPr="00261E37" w:rsidRDefault="00261E37" w:rsidP="00261E37">
      <w:pPr>
        <w:rPr>
          <w:b/>
          <w:bCs/>
        </w:rPr>
      </w:pPr>
      <w:r w:rsidRPr="00261E37">
        <w:rPr>
          <w:b/>
          <w:bCs/>
        </w:rPr>
        <w:br w:type="page"/>
      </w:r>
    </w:p>
    <w:p w14:paraId="08B96B35" w14:textId="77777777" w:rsidR="00261E37" w:rsidRPr="00261E37" w:rsidRDefault="00261E37" w:rsidP="00261E37">
      <w:pPr>
        <w:pStyle w:val="Kop1"/>
      </w:pPr>
      <w:r w:rsidRPr="00261E37">
        <w:lastRenderedPageBreak/>
        <w:t>Het verhaal</w:t>
      </w:r>
    </w:p>
    <w:p w14:paraId="4C528049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  <w:r w:rsidRPr="00627127">
        <w:rPr>
          <w:rFonts w:eastAsia="Calibri" w:cs="Times New Roman"/>
        </w:rPr>
        <w:t xml:space="preserve">In het verhaal staat soms een stippellijntje. Hier is de naam van het kind/de cliënt in te vullen. </w:t>
      </w:r>
    </w:p>
    <w:p w14:paraId="4E763ED7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  <w:r w:rsidRPr="00627127">
        <w:rPr>
          <w:rFonts w:eastAsia="Calibri" w:cs="Times New Roman"/>
        </w:rPr>
        <w:t>De vetgedrukte zinnen hieronder zijn de zinnen om voor te lezen. De cursieve tekst eronder geeft steeds aan wat u kunt doen en/of het kind kunt laten doen om meer beleving bij het verhaal te krijgen.</w:t>
      </w:r>
    </w:p>
    <w:p w14:paraId="29558B35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51CA4692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58023278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We gaan lezen uit het boek “Ik ben ziek” *</w:t>
      </w:r>
    </w:p>
    <w:p w14:paraId="675700DB" w14:textId="77777777" w:rsidR="00627127" w:rsidRPr="00627127" w:rsidRDefault="00627127" w:rsidP="00627127">
      <w:pPr>
        <w:spacing w:line="280" w:lineRule="exact"/>
        <w:rPr>
          <w:rFonts w:eastAsia="Calibri" w:cs="Times New Roman"/>
          <w:bCs/>
          <w:i/>
        </w:rPr>
      </w:pPr>
      <w:r w:rsidRPr="00627127">
        <w:rPr>
          <w:rFonts w:eastAsia="Calibri" w:cs="Times New Roman"/>
          <w:i/>
        </w:rPr>
        <w:t xml:space="preserve">* Laat de </w:t>
      </w:r>
      <w:r w:rsidRPr="00627127">
        <w:rPr>
          <w:rFonts w:eastAsia="Calibri" w:cs="Times New Roman"/>
          <w:bCs/>
          <w:i/>
        </w:rPr>
        <w:t>pleister voelen die aan de buitenkant van de doos is vastgemaakt als een tastbare titel voor het boek.</w:t>
      </w:r>
    </w:p>
    <w:p w14:paraId="0FC8B48B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21C2E9F3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4D95E49F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proofErr w:type="spellStart"/>
      <w:r w:rsidRPr="00627127">
        <w:rPr>
          <w:rFonts w:eastAsia="Calibri" w:cs="Times New Roman"/>
          <w:b/>
        </w:rPr>
        <w:t>Hatsjoe</w:t>
      </w:r>
      <w:proofErr w:type="spellEnd"/>
      <w:r w:rsidRPr="00627127">
        <w:rPr>
          <w:rFonts w:eastAsia="Calibri" w:cs="Times New Roman"/>
          <w:b/>
        </w:rPr>
        <w:t xml:space="preserve">, </w:t>
      </w:r>
      <w:proofErr w:type="spellStart"/>
      <w:r w:rsidRPr="00627127">
        <w:rPr>
          <w:rFonts w:eastAsia="Calibri" w:cs="Times New Roman"/>
          <w:b/>
        </w:rPr>
        <w:t>hatsjoe</w:t>
      </w:r>
      <w:proofErr w:type="spellEnd"/>
      <w:r w:rsidRPr="00627127">
        <w:rPr>
          <w:rFonts w:eastAsia="Calibri" w:cs="Times New Roman"/>
          <w:b/>
        </w:rPr>
        <w:t xml:space="preserve"> </w:t>
      </w:r>
    </w:p>
    <w:p w14:paraId="0A707D55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…… heeft kriebel in de neus</w:t>
      </w:r>
    </w:p>
    <w:p w14:paraId="1884E9FE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…… is verkouden, het snot zit aan de mouwen</w:t>
      </w:r>
    </w:p>
    <w:p w14:paraId="3E116D05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Een zakdoek, dat helpt</w:t>
      </w:r>
    </w:p>
    <w:p w14:paraId="3D90380D" w14:textId="77777777" w:rsidR="00627127" w:rsidRPr="00627127" w:rsidRDefault="00627127" w:rsidP="00627127">
      <w:pPr>
        <w:spacing w:line="280" w:lineRule="exact"/>
        <w:rPr>
          <w:rFonts w:eastAsia="Calibri" w:cs="Times New Roman"/>
          <w:i/>
        </w:rPr>
      </w:pPr>
      <w:r w:rsidRPr="00627127">
        <w:rPr>
          <w:rFonts w:eastAsia="Calibri" w:cs="Times New Roman"/>
          <w:i/>
        </w:rPr>
        <w:t>*  Overdreven niezen en met de neus over de mouwen te gaan. Geef het kind daarna een zakdoek.</w:t>
      </w:r>
    </w:p>
    <w:p w14:paraId="60C31F64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389822E9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3F80077B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Au, au, de buik van ……  die doet zo’n zeer</w:t>
      </w:r>
    </w:p>
    <w:p w14:paraId="2DABD46C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…… heeft buikpijn, dat is niet fijn</w:t>
      </w:r>
    </w:p>
    <w:p w14:paraId="34010BCD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Een warme kruik, dat helpt</w:t>
      </w:r>
    </w:p>
    <w:p w14:paraId="272E85C6" w14:textId="77777777" w:rsidR="00627127" w:rsidRPr="00627127" w:rsidRDefault="00627127" w:rsidP="00627127">
      <w:pPr>
        <w:spacing w:line="280" w:lineRule="exact"/>
        <w:rPr>
          <w:rFonts w:eastAsia="Calibri" w:cs="Times New Roman"/>
          <w:i/>
        </w:rPr>
      </w:pPr>
      <w:r w:rsidRPr="00627127">
        <w:rPr>
          <w:rFonts w:eastAsia="Calibri" w:cs="Times New Roman"/>
          <w:i/>
        </w:rPr>
        <w:t xml:space="preserve">* Zeg overdreven “au </w:t>
      </w:r>
      <w:proofErr w:type="spellStart"/>
      <w:r w:rsidRPr="00627127">
        <w:rPr>
          <w:rFonts w:eastAsia="Calibri" w:cs="Times New Roman"/>
          <w:i/>
        </w:rPr>
        <w:t>au</w:t>
      </w:r>
      <w:proofErr w:type="spellEnd"/>
      <w:r w:rsidRPr="00627127">
        <w:rPr>
          <w:rFonts w:eastAsia="Calibri" w:cs="Times New Roman"/>
          <w:i/>
        </w:rPr>
        <w:t>” en wrijf over de buik van het kind. Leg daarna een warme kruik op de buik.</w:t>
      </w:r>
    </w:p>
    <w:p w14:paraId="3ECECFA7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1F010187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04A452F1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Oh, oh, …… heeft  bloed op de knie</w:t>
      </w:r>
    </w:p>
    <w:p w14:paraId="2F0E9230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…… is gevallen met voetballen</w:t>
      </w:r>
    </w:p>
    <w:p w14:paraId="5D0AFC79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Een pleister erop, dat helpt</w:t>
      </w:r>
    </w:p>
    <w:p w14:paraId="0984A146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  <w:r w:rsidRPr="00627127">
        <w:rPr>
          <w:rFonts w:eastAsia="Calibri" w:cs="Times New Roman"/>
        </w:rPr>
        <w:t>* Lees overdreven voor en plak een pleister op de knie van het kind.</w:t>
      </w:r>
    </w:p>
    <w:p w14:paraId="402BC2D0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69DD6ADE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6E59C786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Oef, oef de buik van …… maakt lawaai</w:t>
      </w:r>
    </w:p>
    <w:p w14:paraId="054849B5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Let op ……  niet meer zeuren, want nu gaat het gebeuren</w:t>
      </w:r>
    </w:p>
    <w:p w14:paraId="41405921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Zo, een dikke scheet dat helpt !</w:t>
      </w:r>
    </w:p>
    <w:p w14:paraId="5CA81F8D" w14:textId="77777777" w:rsidR="00627127" w:rsidRDefault="00627127" w:rsidP="00627127">
      <w:pPr>
        <w:spacing w:line="280" w:lineRule="exact"/>
        <w:rPr>
          <w:rFonts w:eastAsia="Calibri" w:cs="Times New Roman"/>
          <w:i/>
        </w:rPr>
      </w:pPr>
      <w:r w:rsidRPr="00627127">
        <w:rPr>
          <w:rFonts w:eastAsia="Calibri" w:cs="Times New Roman"/>
          <w:i/>
        </w:rPr>
        <w:t>* Laat de scheetzak horen.</w:t>
      </w:r>
    </w:p>
    <w:p w14:paraId="38CF58E3" w14:textId="77777777" w:rsidR="00627127" w:rsidRDefault="00627127" w:rsidP="00627127">
      <w:pPr>
        <w:pStyle w:val="doSubTitle"/>
      </w:pPr>
      <w:r>
        <w:br w:type="page"/>
      </w:r>
    </w:p>
    <w:p w14:paraId="0591CF31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lastRenderedPageBreak/>
        <w:t>Ai, ai, …… heeft een buil op het hoofd</w:t>
      </w:r>
    </w:p>
    <w:p w14:paraId="45C62C4B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…... botste tegen de stoel, wat een rot gevoel</w:t>
      </w:r>
    </w:p>
    <w:p w14:paraId="5E9E1A80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Een koud doekje, dat helpt</w:t>
      </w:r>
    </w:p>
    <w:p w14:paraId="726B97DC" w14:textId="77777777" w:rsidR="00627127" w:rsidRPr="00627127" w:rsidRDefault="00627127" w:rsidP="00627127">
      <w:pPr>
        <w:spacing w:line="280" w:lineRule="exact"/>
        <w:rPr>
          <w:rFonts w:eastAsia="Calibri" w:cs="Times New Roman"/>
          <w:i/>
        </w:rPr>
      </w:pPr>
      <w:r w:rsidRPr="00627127">
        <w:rPr>
          <w:rFonts w:eastAsia="Calibri" w:cs="Times New Roman"/>
          <w:i/>
        </w:rPr>
        <w:t>* Lees overdreven voor en raak daarna het hoofd aan van het kind en leg er een koud doekje op.</w:t>
      </w:r>
    </w:p>
    <w:p w14:paraId="24ADBA53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37D1CF1B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07030731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Au, au, de arm van …....  die doet zo’n pijn</w:t>
      </w:r>
    </w:p>
    <w:p w14:paraId="1A37A81D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…… liep tegen de deur, wat een gezeur</w:t>
      </w:r>
    </w:p>
    <w:p w14:paraId="643914AF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Een verband, dat helpt</w:t>
      </w:r>
    </w:p>
    <w:p w14:paraId="7CDB6798" w14:textId="77777777" w:rsidR="00627127" w:rsidRPr="00627127" w:rsidRDefault="00627127" w:rsidP="00627127">
      <w:pPr>
        <w:spacing w:line="280" w:lineRule="exact"/>
        <w:rPr>
          <w:rFonts w:eastAsia="Calibri" w:cs="Times New Roman"/>
          <w:i/>
        </w:rPr>
      </w:pPr>
      <w:r w:rsidRPr="00627127">
        <w:rPr>
          <w:rFonts w:eastAsia="Calibri" w:cs="Times New Roman"/>
          <w:i/>
        </w:rPr>
        <w:t>* Lees overdreven “au, au” en raak daarna de arm aan van het kind en rol er een verband omheen.</w:t>
      </w:r>
      <w:r w:rsidRPr="00627127">
        <w:rPr>
          <w:rFonts w:eastAsia="Calibri" w:cs="Times New Roman"/>
          <w:i/>
        </w:rPr>
        <w:br/>
      </w:r>
    </w:p>
    <w:p w14:paraId="08223340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2314C9A3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proofErr w:type="spellStart"/>
      <w:r w:rsidRPr="00627127">
        <w:rPr>
          <w:rFonts w:eastAsia="Calibri" w:cs="Times New Roman"/>
          <w:b/>
        </w:rPr>
        <w:t>Uch</w:t>
      </w:r>
      <w:proofErr w:type="spellEnd"/>
      <w:r w:rsidRPr="00627127">
        <w:rPr>
          <w:rFonts w:eastAsia="Calibri" w:cs="Times New Roman"/>
          <w:b/>
        </w:rPr>
        <w:t xml:space="preserve">, </w:t>
      </w:r>
      <w:proofErr w:type="spellStart"/>
      <w:r w:rsidRPr="00627127">
        <w:rPr>
          <w:rFonts w:eastAsia="Calibri" w:cs="Times New Roman"/>
          <w:b/>
        </w:rPr>
        <w:t>uch</w:t>
      </w:r>
      <w:proofErr w:type="spellEnd"/>
      <w:r w:rsidRPr="00627127">
        <w:rPr>
          <w:rFonts w:eastAsia="Calibri" w:cs="Times New Roman"/>
          <w:b/>
        </w:rPr>
        <w:t>, ……  moet hoesten, de keel kriebelt</w:t>
      </w:r>
    </w:p>
    <w:p w14:paraId="6F882C35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…… heeft de griep, voelt zich ziek</w:t>
      </w:r>
    </w:p>
    <w:p w14:paraId="5614DDB8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Een slokje water, dat helpt</w:t>
      </w:r>
    </w:p>
    <w:p w14:paraId="798ACE68" w14:textId="77777777" w:rsidR="00627127" w:rsidRPr="00627127" w:rsidRDefault="00627127" w:rsidP="00627127">
      <w:pPr>
        <w:spacing w:line="280" w:lineRule="exact"/>
        <w:rPr>
          <w:rFonts w:eastAsia="Calibri" w:cs="Times New Roman"/>
          <w:i/>
        </w:rPr>
      </w:pPr>
      <w:r w:rsidRPr="00627127">
        <w:rPr>
          <w:rFonts w:eastAsia="Calibri" w:cs="Times New Roman"/>
          <w:i/>
        </w:rPr>
        <w:t>* Kuch overdreven en geef daarna een slokje water.</w:t>
      </w:r>
    </w:p>
    <w:p w14:paraId="5D1D6191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4B34E632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476FE2EE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Hé, wat is er nu? …… is weer beter!</w:t>
      </w:r>
    </w:p>
    <w:p w14:paraId="2A61AB57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…... heeft geen pijn, dat is fijn</w:t>
      </w:r>
    </w:p>
    <w:p w14:paraId="7FF6EB23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…… kan weer lachen, dat helpt</w:t>
      </w:r>
    </w:p>
    <w:p w14:paraId="3EA7A94F" w14:textId="77777777" w:rsidR="00627127" w:rsidRPr="00627127" w:rsidRDefault="00627127" w:rsidP="00627127">
      <w:pPr>
        <w:spacing w:line="280" w:lineRule="exact"/>
        <w:rPr>
          <w:rFonts w:eastAsia="Calibri" w:cs="Times New Roman"/>
          <w:i/>
        </w:rPr>
      </w:pPr>
      <w:r w:rsidRPr="00627127">
        <w:rPr>
          <w:rFonts w:eastAsia="Calibri" w:cs="Times New Roman"/>
          <w:i/>
        </w:rPr>
        <w:t>* Druk de lachzak in en haal verband, pleister, koud doekje en kruik weg.</w:t>
      </w:r>
    </w:p>
    <w:p w14:paraId="4116FE76" w14:textId="77777777" w:rsidR="00627127" w:rsidRPr="00627127" w:rsidRDefault="00627127" w:rsidP="00627127">
      <w:pPr>
        <w:spacing w:line="280" w:lineRule="exact"/>
        <w:ind w:left="720"/>
        <w:rPr>
          <w:rFonts w:eastAsia="Calibri" w:cs="Times New Roman"/>
        </w:rPr>
      </w:pPr>
    </w:p>
    <w:p w14:paraId="2A2CC8A4" w14:textId="77777777" w:rsidR="00627127" w:rsidRPr="00627127" w:rsidRDefault="00627127" w:rsidP="00627127">
      <w:pPr>
        <w:spacing w:line="280" w:lineRule="exact"/>
        <w:ind w:left="720"/>
        <w:rPr>
          <w:rFonts w:eastAsia="Calibri" w:cs="Times New Roman"/>
        </w:rPr>
      </w:pPr>
    </w:p>
    <w:p w14:paraId="1319F1E7" w14:textId="77777777" w:rsidR="00627127" w:rsidRPr="00627127" w:rsidRDefault="00627127" w:rsidP="00627127">
      <w:pPr>
        <w:spacing w:line="280" w:lineRule="exact"/>
        <w:rPr>
          <w:rFonts w:eastAsia="Calibri" w:cs="Times New Roman"/>
          <w:b/>
        </w:rPr>
      </w:pPr>
      <w:r w:rsidRPr="00627127">
        <w:rPr>
          <w:rFonts w:eastAsia="Calibri" w:cs="Times New Roman"/>
          <w:b/>
        </w:rPr>
        <w:t>Doe het boek maar dicht, het voorlezen is klaar.</w:t>
      </w:r>
    </w:p>
    <w:p w14:paraId="6561F8D7" w14:textId="76D92AAD" w:rsidR="00627127" w:rsidRPr="00627127" w:rsidRDefault="00627127" w:rsidP="00627127">
      <w:pPr>
        <w:spacing w:line="280" w:lineRule="exact"/>
        <w:rPr>
          <w:rFonts w:eastAsia="Calibri" w:cs="Times New Roman"/>
          <w:i/>
          <w:iCs/>
          <w:color w:val="000000"/>
          <w:shd w:val="clear" w:color="auto" w:fill="FFFFFF"/>
        </w:rPr>
      </w:pPr>
      <w:r w:rsidRPr="00627127">
        <w:rPr>
          <w:rFonts w:eastAsia="Calibri" w:cs="Times New Roman"/>
          <w:i/>
          <w:iCs/>
          <w:color w:val="000000"/>
          <w:shd w:val="clear" w:color="auto" w:fill="FFFFFF"/>
        </w:rPr>
        <w:t>*</w:t>
      </w:r>
      <w:r w:rsidR="00670317">
        <w:rPr>
          <w:rFonts w:eastAsia="Calibri" w:cs="Times New Roman"/>
          <w:i/>
          <w:iCs/>
          <w:color w:val="000000"/>
          <w:shd w:val="clear" w:color="auto" w:fill="FFFFFF"/>
        </w:rPr>
        <w:t xml:space="preserve"> </w:t>
      </w:r>
      <w:r w:rsidRPr="00627127">
        <w:rPr>
          <w:rFonts w:eastAsia="Calibri" w:cs="Times New Roman"/>
          <w:i/>
          <w:iCs/>
          <w:color w:val="000000"/>
          <w:shd w:val="clear" w:color="auto" w:fill="FFFFFF"/>
        </w:rPr>
        <w:t>Laat het</w:t>
      </w:r>
      <w:r w:rsidR="00670317">
        <w:rPr>
          <w:rFonts w:eastAsia="Calibri" w:cs="Times New Roman"/>
          <w:i/>
          <w:iCs/>
          <w:color w:val="000000"/>
          <w:shd w:val="clear" w:color="auto" w:fill="FFFFFF"/>
        </w:rPr>
        <w:t xml:space="preserve"> </w:t>
      </w:r>
      <w:r w:rsidRPr="00627127">
        <w:rPr>
          <w:rFonts w:eastAsia="Calibri" w:cs="Times New Roman"/>
          <w:i/>
          <w:iCs/>
          <w:color w:val="000000"/>
          <w:shd w:val="clear" w:color="auto" w:fill="FFFFFF"/>
        </w:rPr>
        <w:t>boek dicht doen,</w:t>
      </w:r>
      <w:r w:rsidR="00670317">
        <w:rPr>
          <w:rFonts w:eastAsia="Calibri" w:cs="Times New Roman"/>
          <w:i/>
          <w:iCs/>
          <w:color w:val="000000"/>
          <w:shd w:val="clear" w:color="auto" w:fill="FFFFFF"/>
        </w:rPr>
        <w:t xml:space="preserve"> </w:t>
      </w:r>
      <w:r w:rsidRPr="00627127">
        <w:rPr>
          <w:rFonts w:eastAsia="Calibri" w:cs="Times New Roman"/>
          <w:i/>
          <w:iCs/>
          <w:color w:val="000000"/>
          <w:shd w:val="clear" w:color="auto" w:fill="FFFFFF"/>
        </w:rPr>
        <w:t>help hier eventueel bij.</w:t>
      </w:r>
    </w:p>
    <w:p w14:paraId="7A944CB5" w14:textId="77777777" w:rsidR="00627127" w:rsidRPr="00627127" w:rsidRDefault="00627127" w:rsidP="00627127">
      <w:pPr>
        <w:spacing w:line="240" w:lineRule="auto"/>
        <w:rPr>
          <w:rFonts w:eastAsia="Calibri" w:cs="Times New Roman"/>
          <w:i/>
          <w:iCs/>
          <w:color w:val="000000"/>
          <w:shd w:val="clear" w:color="auto" w:fill="FFFFFF"/>
        </w:rPr>
      </w:pPr>
      <w:r w:rsidRPr="00627127">
        <w:rPr>
          <w:rFonts w:eastAsia="Calibri" w:cs="Times New Roman"/>
          <w:i/>
          <w:iCs/>
          <w:color w:val="000000"/>
          <w:shd w:val="clear" w:color="auto" w:fill="FFFFFF"/>
        </w:rPr>
        <w:br w:type="page"/>
      </w:r>
    </w:p>
    <w:p w14:paraId="264FBE95" w14:textId="77777777" w:rsidR="00627127" w:rsidRDefault="00627127" w:rsidP="00627127">
      <w:pPr>
        <w:pStyle w:val="Kop1"/>
        <w:rPr>
          <w:rFonts w:eastAsia="Calibri"/>
        </w:rPr>
      </w:pPr>
      <w:r w:rsidRPr="00627127">
        <w:rPr>
          <w:rFonts w:eastAsia="Calibri"/>
        </w:rPr>
        <w:lastRenderedPageBreak/>
        <w:t>Tips voor uitbreiden, verdiepen of aanpassen</w:t>
      </w:r>
    </w:p>
    <w:p w14:paraId="5C4F134C" w14:textId="77777777" w:rsidR="00627127" w:rsidRPr="00627127" w:rsidRDefault="00627127" w:rsidP="00670317">
      <w:pPr>
        <w:numPr>
          <w:ilvl w:val="0"/>
          <w:numId w:val="13"/>
        </w:numPr>
        <w:spacing w:line="280" w:lineRule="exact"/>
        <w:ind w:left="426"/>
        <w:contextualSpacing/>
        <w:rPr>
          <w:rFonts w:eastAsia="Calibri" w:cs="Times New Roman"/>
        </w:rPr>
      </w:pPr>
      <w:r w:rsidRPr="00627127">
        <w:rPr>
          <w:rFonts w:eastAsia="Calibri" w:cs="Times New Roman"/>
        </w:rPr>
        <w:t xml:space="preserve">Schrap naar eigen inzicht een aantal zinnen of maak er nieuwe bij als het verhaal te lang of te kort is.  </w:t>
      </w:r>
    </w:p>
    <w:p w14:paraId="60A43B26" w14:textId="77777777" w:rsidR="00627127" w:rsidRPr="00627127" w:rsidRDefault="00627127" w:rsidP="00670317">
      <w:pPr>
        <w:numPr>
          <w:ilvl w:val="0"/>
          <w:numId w:val="13"/>
        </w:numPr>
        <w:spacing w:line="280" w:lineRule="exact"/>
        <w:ind w:left="426"/>
        <w:contextualSpacing/>
        <w:rPr>
          <w:rFonts w:eastAsia="Calibri" w:cs="Times New Roman"/>
        </w:rPr>
      </w:pPr>
      <w:r w:rsidRPr="00627127">
        <w:rPr>
          <w:rFonts w:eastAsia="Calibri" w:cs="Times New Roman"/>
        </w:rPr>
        <w:t xml:space="preserve">Sluit aan bij de interesse van uw kind.  </w:t>
      </w:r>
    </w:p>
    <w:p w14:paraId="177E1A44" w14:textId="77777777" w:rsidR="00627127" w:rsidRPr="00627127" w:rsidRDefault="00627127" w:rsidP="00670317">
      <w:pPr>
        <w:numPr>
          <w:ilvl w:val="0"/>
          <w:numId w:val="13"/>
        </w:numPr>
        <w:spacing w:line="280" w:lineRule="exact"/>
        <w:ind w:left="426"/>
        <w:contextualSpacing/>
        <w:rPr>
          <w:rFonts w:eastAsia="Calibri" w:cs="Times New Roman"/>
        </w:rPr>
      </w:pPr>
      <w:r w:rsidRPr="00627127">
        <w:rPr>
          <w:rFonts w:eastAsia="Calibri" w:cs="Times New Roman"/>
        </w:rPr>
        <w:t xml:space="preserve">Bekijk samen de afbeeldingen en praat erover. Dat is een mogelijke uitbreiding als het verhaal vertrouwder wordt.  </w:t>
      </w:r>
    </w:p>
    <w:p w14:paraId="5BC26709" w14:textId="77777777" w:rsidR="00627127" w:rsidRPr="00627127" w:rsidRDefault="00627127" w:rsidP="00670317">
      <w:pPr>
        <w:numPr>
          <w:ilvl w:val="0"/>
          <w:numId w:val="13"/>
        </w:numPr>
        <w:spacing w:line="280" w:lineRule="exact"/>
        <w:ind w:left="426"/>
        <w:contextualSpacing/>
        <w:rPr>
          <w:rFonts w:eastAsia="Calibri" w:cs="Times New Roman"/>
        </w:rPr>
      </w:pPr>
      <w:r w:rsidRPr="00627127">
        <w:rPr>
          <w:rFonts w:eastAsia="Calibri" w:cs="Times New Roman"/>
        </w:rPr>
        <w:t xml:space="preserve">Kleur de kleurplaat in.  </w:t>
      </w:r>
    </w:p>
    <w:p w14:paraId="4BF7B749" w14:textId="77777777" w:rsidR="00627127" w:rsidRPr="00627127" w:rsidRDefault="00627127" w:rsidP="00670317">
      <w:pPr>
        <w:numPr>
          <w:ilvl w:val="0"/>
          <w:numId w:val="13"/>
        </w:numPr>
        <w:spacing w:line="280" w:lineRule="exact"/>
        <w:ind w:left="426"/>
        <w:contextualSpacing/>
        <w:rPr>
          <w:rFonts w:eastAsia="Calibri" w:cs="Times New Roman"/>
        </w:rPr>
      </w:pPr>
      <w:r w:rsidRPr="00627127">
        <w:rPr>
          <w:rFonts w:eastAsia="Calibri" w:cs="Times New Roman"/>
        </w:rPr>
        <w:t xml:space="preserve">Laat het kind de laatste woorden van de zin aanvullen, voorwerpen benoemen enzovoort.  </w:t>
      </w:r>
    </w:p>
    <w:p w14:paraId="793F3E63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</w:p>
    <w:p w14:paraId="0A495820" w14:textId="77777777" w:rsidR="00627127" w:rsidRPr="00627127" w:rsidRDefault="00627127" w:rsidP="00C33E84">
      <w:pPr>
        <w:pStyle w:val="Kop2"/>
        <w:rPr>
          <w:rFonts w:eastAsia="Calibri"/>
        </w:rPr>
      </w:pPr>
      <w:r w:rsidRPr="00627127">
        <w:rPr>
          <w:rFonts w:eastAsia="Calibri"/>
        </w:rPr>
        <w:t>Specifiek voor dit boek</w:t>
      </w:r>
    </w:p>
    <w:p w14:paraId="3AC6765A" w14:textId="77777777" w:rsidR="00627127" w:rsidRPr="00627127" w:rsidRDefault="00627127" w:rsidP="00670317">
      <w:pPr>
        <w:numPr>
          <w:ilvl w:val="0"/>
          <w:numId w:val="14"/>
        </w:numPr>
        <w:spacing w:line="280" w:lineRule="exact"/>
        <w:ind w:left="426"/>
        <w:contextualSpacing/>
        <w:rPr>
          <w:rFonts w:eastAsia="Calibri" w:cs="Times New Roman"/>
        </w:rPr>
      </w:pPr>
      <w:r w:rsidRPr="00627127">
        <w:rPr>
          <w:rFonts w:eastAsia="Calibri" w:cs="Times New Roman"/>
        </w:rPr>
        <w:t>Meerdere lichaamsdelen benoemen waar iets mee is.</w:t>
      </w:r>
    </w:p>
    <w:p w14:paraId="6AB73368" w14:textId="77777777" w:rsidR="00627127" w:rsidRPr="00627127" w:rsidRDefault="00627127" w:rsidP="00670317">
      <w:pPr>
        <w:numPr>
          <w:ilvl w:val="0"/>
          <w:numId w:val="14"/>
        </w:numPr>
        <w:spacing w:line="280" w:lineRule="exact"/>
        <w:ind w:left="426"/>
        <w:contextualSpacing/>
        <w:rPr>
          <w:rFonts w:eastAsia="Calibri" w:cs="Times New Roman"/>
        </w:rPr>
      </w:pPr>
      <w:r w:rsidRPr="00627127">
        <w:rPr>
          <w:rFonts w:eastAsia="Calibri" w:cs="Times New Roman"/>
        </w:rPr>
        <w:t>Warm: thermometer.</w:t>
      </w:r>
    </w:p>
    <w:p w14:paraId="113C1F62" w14:textId="77777777" w:rsidR="00627127" w:rsidRPr="00627127" w:rsidRDefault="00627127" w:rsidP="00670317">
      <w:pPr>
        <w:numPr>
          <w:ilvl w:val="0"/>
          <w:numId w:val="14"/>
        </w:numPr>
        <w:spacing w:line="280" w:lineRule="exact"/>
        <w:ind w:left="426"/>
        <w:contextualSpacing/>
        <w:rPr>
          <w:rFonts w:eastAsia="Calibri" w:cs="Times New Roman"/>
        </w:rPr>
      </w:pPr>
      <w:r w:rsidRPr="00627127">
        <w:rPr>
          <w:rFonts w:eastAsia="Calibri" w:cs="Times New Roman"/>
        </w:rPr>
        <w:t>Oorpijn: watje in de oren.</w:t>
      </w:r>
    </w:p>
    <w:p w14:paraId="4A8CBD14" w14:textId="77777777" w:rsidR="00627127" w:rsidRPr="00627127" w:rsidRDefault="00627127" w:rsidP="00670317">
      <w:pPr>
        <w:numPr>
          <w:ilvl w:val="0"/>
          <w:numId w:val="14"/>
        </w:numPr>
        <w:spacing w:line="280" w:lineRule="exact"/>
        <w:ind w:left="426"/>
        <w:contextualSpacing/>
        <w:rPr>
          <w:rFonts w:eastAsia="Calibri" w:cs="Times New Roman"/>
        </w:rPr>
      </w:pPr>
      <w:r w:rsidRPr="00627127">
        <w:rPr>
          <w:rFonts w:eastAsia="Calibri" w:cs="Times New Roman"/>
        </w:rPr>
        <w:t>Keelpijn: mond open en kijken.</w:t>
      </w:r>
    </w:p>
    <w:p w14:paraId="143E973D" w14:textId="77777777" w:rsidR="00627127" w:rsidRPr="00627127" w:rsidRDefault="00627127" w:rsidP="00627127">
      <w:pPr>
        <w:spacing w:line="280" w:lineRule="exact"/>
        <w:rPr>
          <w:rFonts w:eastAsia="Calibri" w:cs="Times New Roman"/>
        </w:rPr>
      </w:pPr>
      <w:r w:rsidRPr="00627127">
        <w:rPr>
          <w:rFonts w:eastAsia="Calibri" w:cs="Times New Roman"/>
        </w:rPr>
        <w:br w:type="page"/>
      </w:r>
    </w:p>
    <w:p w14:paraId="403CB303" w14:textId="77777777" w:rsidR="00261E37" w:rsidRDefault="00C15E34" w:rsidP="00261E37">
      <w:pPr>
        <w:pStyle w:val="Kop1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05D201B2" wp14:editId="07777777">
            <wp:simplePos x="0" y="0"/>
            <wp:positionH relativeFrom="column">
              <wp:posOffset>1286510</wp:posOffset>
            </wp:positionH>
            <wp:positionV relativeFrom="paragraph">
              <wp:posOffset>-269875</wp:posOffset>
            </wp:positionV>
            <wp:extent cx="1736090" cy="3472180"/>
            <wp:effectExtent l="0" t="106045" r="0" b="120015"/>
            <wp:wrapThrough wrapText="bothSides">
              <wp:wrapPolygon edited="0">
                <wp:start x="5035" y="3054"/>
                <wp:lineTo x="5432" y="7400"/>
                <wp:lineTo x="2020" y="10787"/>
                <wp:lineTo x="5407" y="11640"/>
                <wp:lineTo x="2208" y="14815"/>
                <wp:lineTo x="5594" y="15668"/>
                <wp:lineTo x="2715" y="18526"/>
                <wp:lineTo x="11605" y="20765"/>
                <wp:lineTo x="14262" y="19709"/>
                <wp:lineTo x="15535" y="19499"/>
                <wp:lineTo x="16281" y="18758"/>
                <wp:lineTo x="16151" y="5190"/>
                <wp:lineTo x="15109" y="2274"/>
                <wp:lineTo x="14897" y="2220"/>
                <wp:lineTo x="11509" y="1632"/>
                <wp:lineTo x="11297" y="1579"/>
                <wp:lineTo x="6203" y="2684"/>
                <wp:lineTo x="5461" y="2630"/>
                <wp:lineTo x="5035" y="3054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dage-1293112_1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5709">
                      <a:off x="0" y="0"/>
                      <a:ext cx="173609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E37">
        <w:t>Foto’s en kleurplaten</w:t>
      </w:r>
    </w:p>
    <w:p w14:paraId="73AC483D" w14:textId="77777777" w:rsidR="00261E37" w:rsidRDefault="00261E37">
      <w:pPr>
        <w:spacing w:line="300" w:lineRule="atLeast"/>
      </w:pPr>
    </w:p>
    <w:p w14:paraId="335C374F" w14:textId="77777777" w:rsidR="00C15E34" w:rsidRDefault="00C15E34">
      <w:pPr>
        <w:spacing w:line="300" w:lineRule="atLeast"/>
      </w:pPr>
    </w:p>
    <w:p w14:paraId="73C2A1F2" w14:textId="77777777" w:rsidR="00C15E34" w:rsidRDefault="00C15E34">
      <w:pPr>
        <w:spacing w:line="300" w:lineRule="atLeast"/>
      </w:pPr>
    </w:p>
    <w:p w14:paraId="0CCBAF5D" w14:textId="77777777" w:rsidR="00C15E34" w:rsidRDefault="00C15E34">
      <w:pPr>
        <w:spacing w:line="300" w:lineRule="atLeast"/>
      </w:pPr>
    </w:p>
    <w:p w14:paraId="7D132C5E" w14:textId="77777777" w:rsidR="00C15E34" w:rsidRDefault="00C15E34">
      <w:pPr>
        <w:spacing w:line="300" w:lineRule="atLeast"/>
      </w:pPr>
    </w:p>
    <w:p w14:paraId="639A0B15" w14:textId="77777777" w:rsidR="00C15E34" w:rsidRDefault="00C15E34">
      <w:pPr>
        <w:spacing w:line="300" w:lineRule="atLeast"/>
      </w:pPr>
    </w:p>
    <w:p w14:paraId="27A80510" w14:textId="77777777" w:rsidR="00C15E34" w:rsidRDefault="00C15E34">
      <w:pPr>
        <w:spacing w:line="300" w:lineRule="atLeast"/>
      </w:pPr>
    </w:p>
    <w:p w14:paraId="73D707E2" w14:textId="77777777" w:rsidR="00261E37" w:rsidRDefault="00261E37">
      <w:pPr>
        <w:spacing w:line="300" w:lineRule="atLeast"/>
      </w:pPr>
    </w:p>
    <w:p w14:paraId="1B565779" w14:textId="77777777" w:rsidR="00C15E34" w:rsidRDefault="00C15E34" w:rsidP="00261E37">
      <w:pPr>
        <w:pStyle w:val="doSubTitle"/>
      </w:pPr>
    </w:p>
    <w:p w14:paraId="5A6685DC" w14:textId="77777777" w:rsidR="00C15E34" w:rsidRDefault="00C15E34">
      <w:pPr>
        <w:spacing w:line="300" w:lineRule="atLeast"/>
        <w:rPr>
          <w:sz w:val="32"/>
        </w:rPr>
      </w:pPr>
    </w:p>
    <w:p w14:paraId="2A2A3F03" w14:textId="77777777" w:rsidR="00C15E34" w:rsidRDefault="00C15E34">
      <w:pPr>
        <w:spacing w:line="300" w:lineRule="atLeast"/>
        <w:rPr>
          <w:sz w:val="32"/>
        </w:rPr>
      </w:pPr>
    </w:p>
    <w:p w14:paraId="31C013C2" w14:textId="77777777" w:rsidR="00C15E34" w:rsidRDefault="00C15E34">
      <w:pPr>
        <w:spacing w:line="300" w:lineRule="atLeast"/>
        <w:rPr>
          <w:sz w:val="32"/>
        </w:rPr>
      </w:pPr>
      <w:r>
        <w:rPr>
          <w:noProof/>
          <w:sz w:val="32"/>
          <w:lang w:eastAsia="nl-NL"/>
        </w:rPr>
        <w:drawing>
          <wp:anchor distT="0" distB="0" distL="114300" distR="114300" simplePos="0" relativeHeight="251663360" behindDoc="0" locked="0" layoutInCell="1" allowOverlap="1" wp14:anchorId="07FB190C" wp14:editId="07777777">
            <wp:simplePos x="0" y="0"/>
            <wp:positionH relativeFrom="column">
              <wp:posOffset>313229</wp:posOffset>
            </wp:positionH>
            <wp:positionV relativeFrom="paragraph">
              <wp:posOffset>165465</wp:posOffset>
            </wp:positionV>
            <wp:extent cx="3431540" cy="4576445"/>
            <wp:effectExtent l="0" t="0" r="0" b="0"/>
            <wp:wrapThrough wrapText="bothSides">
              <wp:wrapPolygon edited="0">
                <wp:start x="0" y="0"/>
                <wp:lineTo x="0" y="21489"/>
                <wp:lineTo x="21464" y="21489"/>
                <wp:lineTo x="21464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57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2BFC3" w14:textId="77777777" w:rsidR="00C15E34" w:rsidRDefault="00C15E34">
      <w:pPr>
        <w:spacing w:line="300" w:lineRule="atLeast"/>
        <w:rPr>
          <w:sz w:val="32"/>
        </w:rPr>
      </w:pPr>
    </w:p>
    <w:p w14:paraId="3A435DDA" w14:textId="77777777" w:rsidR="00C15E34" w:rsidRDefault="00C15E34">
      <w:pPr>
        <w:spacing w:line="300" w:lineRule="atLeast"/>
        <w:rPr>
          <w:sz w:val="32"/>
        </w:rPr>
      </w:pPr>
    </w:p>
    <w:p w14:paraId="45744F02" w14:textId="77777777" w:rsidR="00C15E34" w:rsidRDefault="00C15E34">
      <w:pPr>
        <w:spacing w:line="300" w:lineRule="atLeast"/>
        <w:rPr>
          <w:sz w:val="32"/>
        </w:rPr>
      </w:pPr>
    </w:p>
    <w:p w14:paraId="1A07DF43" w14:textId="77777777" w:rsidR="00C15E34" w:rsidRDefault="00C15E34">
      <w:pPr>
        <w:spacing w:line="300" w:lineRule="atLeast"/>
        <w:rPr>
          <w:sz w:val="32"/>
        </w:rPr>
      </w:pPr>
    </w:p>
    <w:p w14:paraId="3B0CD785" w14:textId="77777777" w:rsidR="00C15E34" w:rsidRDefault="00C15E34">
      <w:pPr>
        <w:spacing w:line="300" w:lineRule="atLeast"/>
        <w:rPr>
          <w:sz w:val="32"/>
        </w:rPr>
      </w:pPr>
    </w:p>
    <w:p w14:paraId="76B4DC69" w14:textId="77777777" w:rsidR="00C15E34" w:rsidRDefault="00C15E34">
      <w:pPr>
        <w:spacing w:line="300" w:lineRule="atLeast"/>
        <w:rPr>
          <w:sz w:val="32"/>
        </w:rPr>
      </w:pPr>
    </w:p>
    <w:p w14:paraId="137892D8" w14:textId="77777777" w:rsidR="00C15E34" w:rsidRDefault="00C15E34">
      <w:pPr>
        <w:spacing w:line="300" w:lineRule="atLeast"/>
        <w:rPr>
          <w:sz w:val="32"/>
        </w:rPr>
      </w:pPr>
    </w:p>
    <w:p w14:paraId="13A63520" w14:textId="77777777" w:rsidR="00C15E34" w:rsidRDefault="00C15E34">
      <w:pPr>
        <w:spacing w:line="300" w:lineRule="atLeast"/>
        <w:rPr>
          <w:sz w:val="32"/>
        </w:rPr>
      </w:pPr>
    </w:p>
    <w:p w14:paraId="6A50B921" w14:textId="77777777" w:rsidR="00C15E34" w:rsidRDefault="00C15E34">
      <w:pPr>
        <w:spacing w:line="300" w:lineRule="atLeast"/>
        <w:rPr>
          <w:sz w:val="32"/>
        </w:rPr>
      </w:pPr>
    </w:p>
    <w:p w14:paraId="35DB2325" w14:textId="77777777" w:rsidR="00C15E34" w:rsidRDefault="00C15E34">
      <w:pPr>
        <w:spacing w:line="300" w:lineRule="atLeast"/>
        <w:rPr>
          <w:sz w:val="32"/>
        </w:rPr>
      </w:pPr>
    </w:p>
    <w:p w14:paraId="32E01B75" w14:textId="77777777" w:rsidR="00C15E34" w:rsidRDefault="00C15E34">
      <w:pPr>
        <w:spacing w:line="300" w:lineRule="atLeast"/>
        <w:rPr>
          <w:sz w:val="32"/>
        </w:rPr>
      </w:pPr>
    </w:p>
    <w:p w14:paraId="5A8A2940" w14:textId="77777777" w:rsidR="00C15E34" w:rsidRDefault="00C15E34">
      <w:pPr>
        <w:spacing w:line="300" w:lineRule="atLeast"/>
        <w:rPr>
          <w:sz w:val="32"/>
        </w:rPr>
      </w:pPr>
    </w:p>
    <w:p w14:paraId="015D5C9D" w14:textId="77777777" w:rsidR="00C15E34" w:rsidRDefault="00C15E34">
      <w:pPr>
        <w:spacing w:line="300" w:lineRule="atLeast"/>
        <w:rPr>
          <w:sz w:val="32"/>
        </w:rPr>
      </w:pPr>
    </w:p>
    <w:p w14:paraId="75B696C6" w14:textId="77777777" w:rsidR="00C15E34" w:rsidRDefault="00C15E34">
      <w:pPr>
        <w:spacing w:line="300" w:lineRule="atLeast"/>
        <w:rPr>
          <w:sz w:val="32"/>
        </w:rPr>
      </w:pPr>
    </w:p>
    <w:p w14:paraId="78C31C6B" w14:textId="77777777" w:rsidR="00C15E34" w:rsidRDefault="00C15E34">
      <w:pPr>
        <w:spacing w:line="300" w:lineRule="atLeast"/>
        <w:rPr>
          <w:sz w:val="32"/>
        </w:rPr>
      </w:pPr>
    </w:p>
    <w:p w14:paraId="70262F3A" w14:textId="77777777" w:rsidR="00C15E34" w:rsidRDefault="00C15E34">
      <w:pPr>
        <w:spacing w:line="300" w:lineRule="atLeast"/>
        <w:rPr>
          <w:sz w:val="32"/>
        </w:rPr>
      </w:pPr>
    </w:p>
    <w:p w14:paraId="03EEB5BE" w14:textId="77777777" w:rsidR="00C15E34" w:rsidRDefault="00C15E34">
      <w:pPr>
        <w:spacing w:line="300" w:lineRule="atLeast"/>
        <w:rPr>
          <w:sz w:val="32"/>
        </w:rPr>
      </w:pPr>
    </w:p>
    <w:p w14:paraId="77BEDC43" w14:textId="77777777" w:rsidR="00C15E34" w:rsidRDefault="00C15E34">
      <w:pPr>
        <w:spacing w:line="300" w:lineRule="atLeast"/>
        <w:rPr>
          <w:sz w:val="32"/>
        </w:rPr>
      </w:pPr>
    </w:p>
    <w:p w14:paraId="7014F6EA" w14:textId="7AF6C18B" w:rsidR="00670317" w:rsidRDefault="00670317">
      <w:pPr>
        <w:spacing w:line="300" w:lineRule="atLeast"/>
        <w:rPr>
          <w:sz w:val="32"/>
        </w:rPr>
      </w:pPr>
      <w:r>
        <w:rPr>
          <w:sz w:val="32"/>
        </w:rPr>
        <w:br w:type="page"/>
      </w:r>
    </w:p>
    <w:p w14:paraId="2063D08B" w14:textId="77777777" w:rsidR="00C15E34" w:rsidRDefault="00C15E34" w:rsidP="00C15E34">
      <w:pPr>
        <w:pStyle w:val="doSubTitle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 wp14:anchorId="556832B5" wp14:editId="07777777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4728210" cy="3551555"/>
            <wp:effectExtent l="0" t="0" r="0" b="0"/>
            <wp:wrapThrough wrapText="bothSides">
              <wp:wrapPolygon edited="0">
                <wp:start x="12010" y="2201"/>
                <wp:lineTo x="9225" y="3360"/>
                <wp:lineTo x="8877" y="3592"/>
                <wp:lineTo x="8442" y="7994"/>
                <wp:lineTo x="5396" y="8226"/>
                <wp:lineTo x="4612" y="8574"/>
                <wp:lineTo x="4612" y="9848"/>
                <wp:lineTo x="3916" y="11702"/>
                <wp:lineTo x="4612" y="19001"/>
                <wp:lineTo x="5831" y="19001"/>
                <wp:lineTo x="11488" y="18769"/>
                <wp:lineTo x="18972" y="17958"/>
                <wp:lineTo x="18885" y="17263"/>
                <wp:lineTo x="19407" y="13556"/>
                <wp:lineTo x="19929" y="11586"/>
                <wp:lineTo x="19668" y="11007"/>
                <wp:lineTo x="17231" y="7994"/>
                <wp:lineTo x="13489" y="6141"/>
                <wp:lineTo x="12619" y="2201"/>
                <wp:lineTo x="12010" y="2201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55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41547" w14:textId="77777777" w:rsidR="00C15E34" w:rsidRDefault="00C15E34" w:rsidP="00C15E34">
      <w:pPr>
        <w:pStyle w:val="doSubTitle"/>
      </w:pPr>
    </w:p>
    <w:p w14:paraId="3EF101C9" w14:textId="77777777" w:rsidR="00C15E34" w:rsidRDefault="00C15E34" w:rsidP="00C15E34">
      <w:pPr>
        <w:pStyle w:val="doSubTitle"/>
      </w:pPr>
    </w:p>
    <w:p w14:paraId="3EDE5050" w14:textId="77777777" w:rsidR="00C15E34" w:rsidRDefault="00C15E34" w:rsidP="00C15E34">
      <w:pPr>
        <w:pStyle w:val="doSubTitle"/>
      </w:pPr>
    </w:p>
    <w:p w14:paraId="71BBF429" w14:textId="77777777" w:rsidR="00C15E34" w:rsidRDefault="00C15E34" w:rsidP="00C15E34">
      <w:pPr>
        <w:pStyle w:val="doSubTitle"/>
      </w:pPr>
    </w:p>
    <w:p w14:paraId="5292C6B3" w14:textId="77777777" w:rsidR="00C15E34" w:rsidRDefault="00C15E34" w:rsidP="00C15E34">
      <w:pPr>
        <w:pStyle w:val="doSubTitle"/>
      </w:pPr>
    </w:p>
    <w:p w14:paraId="63DD99F7" w14:textId="77777777" w:rsidR="00C15E34" w:rsidRDefault="00C15E34" w:rsidP="00C15E34">
      <w:pPr>
        <w:pStyle w:val="doSubTitle"/>
      </w:pPr>
    </w:p>
    <w:p w14:paraId="476889DF" w14:textId="77777777" w:rsidR="00C15E34" w:rsidRDefault="00C15E34" w:rsidP="00C15E34">
      <w:pPr>
        <w:pStyle w:val="doSubTitle"/>
      </w:pPr>
    </w:p>
    <w:p w14:paraId="107E147E" w14:textId="77777777" w:rsidR="00C15E34" w:rsidRDefault="00C15E34" w:rsidP="00C15E34">
      <w:pPr>
        <w:pStyle w:val="doSubTitle"/>
      </w:pPr>
    </w:p>
    <w:p w14:paraId="4FE4EF81" w14:textId="77777777" w:rsidR="00C15E34" w:rsidRDefault="00C15E34" w:rsidP="00C15E34">
      <w:pPr>
        <w:pStyle w:val="doSubTitle"/>
      </w:pPr>
    </w:p>
    <w:p w14:paraId="1CC4F784" w14:textId="77777777" w:rsidR="00C15E34" w:rsidRDefault="00C15E34" w:rsidP="00C15E34">
      <w:pPr>
        <w:pStyle w:val="doSubTitle"/>
      </w:pPr>
    </w:p>
    <w:p w14:paraId="4B5839A7" w14:textId="77777777" w:rsidR="00C15E34" w:rsidRDefault="00C15E34" w:rsidP="00C15E34">
      <w:pPr>
        <w:pStyle w:val="doSubTitle"/>
      </w:pPr>
    </w:p>
    <w:p w14:paraId="12A88613" w14:textId="77777777" w:rsidR="00C15E34" w:rsidRDefault="00C15E34" w:rsidP="00C15E34">
      <w:pPr>
        <w:pStyle w:val="doSubTitle"/>
      </w:pPr>
    </w:p>
    <w:p w14:paraId="662C488A" w14:textId="77777777" w:rsidR="00C15E34" w:rsidRDefault="00C15E34" w:rsidP="00C15E34">
      <w:pPr>
        <w:pStyle w:val="doSubTitle"/>
      </w:pPr>
    </w:p>
    <w:p w14:paraId="4BE7B478" w14:textId="77777777" w:rsidR="00C15E34" w:rsidRDefault="00C15E34" w:rsidP="00C15E34">
      <w:pPr>
        <w:pStyle w:val="doSubTitle"/>
      </w:pPr>
    </w:p>
    <w:p w14:paraId="13032D5F" w14:textId="77777777" w:rsidR="00C15E34" w:rsidRDefault="00C15E34" w:rsidP="00C15E34">
      <w:pPr>
        <w:pStyle w:val="doSubTitle"/>
      </w:pPr>
    </w:p>
    <w:p w14:paraId="7BF05DD0" w14:textId="3021D46F" w:rsidR="00670317" w:rsidRDefault="00670317">
      <w:pPr>
        <w:spacing w:line="300" w:lineRule="atLeast"/>
        <w:rPr>
          <w:sz w:val="32"/>
        </w:rPr>
      </w:pPr>
      <w:r>
        <w:br w:type="page"/>
      </w:r>
    </w:p>
    <w:p w14:paraId="1CDF7E98" w14:textId="77777777" w:rsidR="00C15E34" w:rsidRDefault="00C15E34" w:rsidP="00C15E34">
      <w:pPr>
        <w:pStyle w:val="doSubTitle"/>
      </w:pPr>
    </w:p>
    <w:p w14:paraId="4F4BFFA1" w14:textId="77777777" w:rsidR="00C15E34" w:rsidRDefault="00C15E34" w:rsidP="00C15E34">
      <w:pPr>
        <w:pStyle w:val="doSubTitle"/>
      </w:pP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0520DC51" wp14:editId="465ECFC7">
            <wp:simplePos x="0" y="0"/>
            <wp:positionH relativeFrom="margin">
              <wp:posOffset>740228</wp:posOffset>
            </wp:positionH>
            <wp:positionV relativeFrom="paragraph">
              <wp:posOffset>250553</wp:posOffset>
            </wp:positionV>
            <wp:extent cx="4852670" cy="3261360"/>
            <wp:effectExtent l="0" t="0" r="5080" b="0"/>
            <wp:wrapThrough wrapText="bothSides">
              <wp:wrapPolygon edited="0">
                <wp:start x="0" y="0"/>
                <wp:lineTo x="0" y="21449"/>
                <wp:lineTo x="21538" y="21449"/>
                <wp:lineTo x="21538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5E34" w:rsidSect="00096E1C">
      <w:headerReference w:type="default" r:id="rId14"/>
      <w:headerReference w:type="first" r:id="rId15"/>
      <w:pgSz w:w="11906" w:h="16838" w:code="9"/>
      <w:pgMar w:top="2835" w:right="2155" w:bottom="1520" w:left="1134" w:header="85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6AE73" w14:textId="77777777" w:rsidR="00F963CF" w:rsidRDefault="00F963CF" w:rsidP="008E0750">
      <w:pPr>
        <w:spacing w:line="240" w:lineRule="auto"/>
      </w:pPr>
      <w:r>
        <w:separator/>
      </w:r>
    </w:p>
  </w:endnote>
  <w:endnote w:type="continuationSeparator" w:id="0">
    <w:p w14:paraId="194F02A8" w14:textId="77777777" w:rsidR="00F963CF" w:rsidRDefault="00F963CF" w:rsidP="008E07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363FDF" w14:textId="77777777" w:rsidR="00F963CF" w:rsidRDefault="00F963CF" w:rsidP="008E0750">
      <w:pPr>
        <w:spacing w:line="240" w:lineRule="auto"/>
      </w:pPr>
      <w:r>
        <w:separator/>
      </w:r>
    </w:p>
  </w:footnote>
  <w:footnote w:type="continuationSeparator" w:id="0">
    <w:p w14:paraId="6398AC0F" w14:textId="77777777" w:rsidR="00F963CF" w:rsidRDefault="00F963CF" w:rsidP="008E07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bmNextPage"/>
  <w:p w14:paraId="144A68EA" w14:textId="77777777" w:rsidR="00164697" w:rsidRDefault="00164697" w:rsidP="000C0F82">
    <w:pPr>
      <w:pStyle w:val="doHidden"/>
      <w:framePr w:w="226" w:wrap="around" w:vAnchor="page" w:hAnchor="page" w:x="271" w:y="556"/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C5752F8" wp14:editId="5D16C431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800000" cy="608400"/>
              <wp:effectExtent l="0" t="0" r="10160" b="1270"/>
              <wp:wrapNone/>
              <wp:docPr id="9" name="LogoNex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0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B205C9" w14:textId="77777777" w:rsidR="00164697" w:rsidRDefault="00164697" w:rsidP="00994FE6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596B8959" wp14:editId="0D80EEA8">
                                <wp:extent cx="1793240" cy="607235"/>
                                <wp:effectExtent l="0" t="0" r="0" b="2540"/>
                                <wp:docPr id="10" name="Picture 10" title="Logo Vis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240" cy="607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5752F8" id="_x0000_t202" coordsize="21600,21600" o:spt="202" path="m,l,21600r21600,l21600,xe">
              <v:stroke joinstyle="miter"/>
              <v:path gradientshapeok="t" o:connecttype="rect"/>
            </v:shapetype>
            <v:shape id="LogoNextPage" o:spid="_x0000_s1026" type="#_x0000_t202" style="position:absolute;left:0;text-align:left;margin-left:46.5pt;margin-top:48.75pt;width:141.75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" filled="f" stroked="f" strokeweight=".5pt">
              <v:textbox inset="0,0,0,0">
                <w:txbxContent>
                  <w:p w14:paraId="31B205C9" w14:textId="77777777" w:rsidR="00164697" w:rsidRDefault="00164697" w:rsidP="00994FE6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596B8959" wp14:editId="0D80EEA8">
                          <wp:extent cx="1793240" cy="607235"/>
                          <wp:effectExtent l="0" t="0" r="0" b="2540"/>
                          <wp:docPr id="10" name="Picture 10" title="Logo Vis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240" cy="607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4"/>
  </w:p>
  <w:p w14:paraId="1594AF56" w14:textId="77777777" w:rsidR="00164697" w:rsidRDefault="00164697">
    <w:pPr>
      <w:pStyle w:val="Koptekst"/>
    </w:pPr>
  </w:p>
  <w:p w14:paraId="04173C61" w14:textId="77777777" w:rsidR="00164697" w:rsidRDefault="0016469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bmFirstPage"/>
  <w:p w14:paraId="2096251F" w14:textId="77777777" w:rsidR="00164697" w:rsidRDefault="00164697" w:rsidP="00F11A8C">
    <w:pPr>
      <w:pStyle w:val="doHidden"/>
      <w:framePr w:w="226" w:wrap="around" w:vAnchor="page" w:hAnchor="page" w:x="271" w:y="556"/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3BBE3EE9" wp14:editId="0C8039DA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799590" cy="608330"/>
              <wp:effectExtent l="0" t="0" r="10160" b="1270"/>
              <wp:wrapNone/>
              <wp:docPr id="4" name="LogoFirs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590" cy="608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F7C80E" w14:textId="77777777" w:rsidR="00164697" w:rsidRDefault="00164697">
                          <w:bookmarkStart w:id="6" w:name="Logo"/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263FF0B5" wp14:editId="7E021E80">
                                <wp:extent cx="1793240" cy="607235"/>
                                <wp:effectExtent l="0" t="0" r="0" b="2540"/>
                                <wp:docPr id="5" name="Picture 5" title="Logo Vis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240" cy="607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6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BE3EE9" id="_x0000_t202" coordsize="21600,21600" o:spt="202" path="m,l,21600r21600,l21600,xe">
              <v:stroke joinstyle="miter"/>
              <v:path gradientshapeok="t" o:connecttype="rect"/>
            </v:shapetype>
            <v:shape id="LogoFirstPage" o:spid="_x0000_s1027" type="#_x0000_t202" style="position:absolute;left:0;text-align:left;margin-left:46.5pt;margin-top:48.75pt;width:141.7pt;height:47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" filled="f" stroked="f" strokeweight=".5pt">
              <v:textbox inset="0,0,0,0">
                <w:txbxContent>
                  <w:p w14:paraId="27F7C80E" w14:textId="77777777" w:rsidR="00164697" w:rsidRDefault="00164697">
                    <w:bookmarkStart w:id="7" w:name="Logo"/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263FF0B5" wp14:editId="7E021E80">
                          <wp:extent cx="1793240" cy="607235"/>
                          <wp:effectExtent l="0" t="0" r="0" b="2540"/>
                          <wp:docPr id="5" name="Picture 5" title="Logo Vis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240" cy="607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7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5"/>
  </w:p>
  <w:p w14:paraId="67C281AC" w14:textId="77777777" w:rsidR="00164697" w:rsidRDefault="00164697" w:rsidP="0054540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12075"/>
    <w:multiLevelType w:val="multilevel"/>
    <w:tmpl w:val="B7A4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0D3D12"/>
    <w:multiLevelType w:val="hybridMultilevel"/>
    <w:tmpl w:val="48845918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0E261F"/>
    <w:multiLevelType w:val="hybridMultilevel"/>
    <w:tmpl w:val="428A33A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F1807"/>
    <w:multiLevelType w:val="hybridMultilevel"/>
    <w:tmpl w:val="DC241530"/>
    <w:lvl w:ilvl="0" w:tplc="8336420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004A6"/>
    <w:multiLevelType w:val="hybridMultilevel"/>
    <w:tmpl w:val="FF1CA1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F349F"/>
    <w:multiLevelType w:val="hybridMultilevel"/>
    <w:tmpl w:val="10BAEB7E"/>
    <w:lvl w:ilvl="0" w:tplc="04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F70DBF"/>
    <w:multiLevelType w:val="hybridMultilevel"/>
    <w:tmpl w:val="901CFE18"/>
    <w:lvl w:ilvl="0" w:tplc="9F7014E8">
      <w:start w:val="1"/>
      <w:numFmt w:val="lowerLette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292FE7"/>
    <w:multiLevelType w:val="hybridMultilevel"/>
    <w:tmpl w:val="B992CE80"/>
    <w:lvl w:ilvl="0" w:tplc="8336420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A58E9"/>
    <w:multiLevelType w:val="hybridMultilevel"/>
    <w:tmpl w:val="555AE97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8669D"/>
    <w:multiLevelType w:val="hybridMultilevel"/>
    <w:tmpl w:val="DB026F74"/>
    <w:lvl w:ilvl="0" w:tplc="8336420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267F17"/>
    <w:multiLevelType w:val="hybridMultilevel"/>
    <w:tmpl w:val="D0F24C30"/>
    <w:lvl w:ilvl="0" w:tplc="81D079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C7042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A78AA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006C7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58890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652D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252B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88CA9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A20C7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09C109C"/>
    <w:multiLevelType w:val="hybridMultilevel"/>
    <w:tmpl w:val="AC666F7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07ADA"/>
    <w:multiLevelType w:val="hybridMultilevel"/>
    <w:tmpl w:val="8D8842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F74642"/>
    <w:multiLevelType w:val="hybridMultilevel"/>
    <w:tmpl w:val="4D16D7A2"/>
    <w:lvl w:ilvl="0" w:tplc="ABF20C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43E9B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7446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D865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8D4A5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05493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FF4C5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6C6A4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779E61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0"/>
  </w:num>
  <w:num w:numId="5">
    <w:abstractNumId w:val="0"/>
  </w:num>
  <w:num w:numId="6">
    <w:abstractNumId w:val="13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1"/>
  </w:num>
  <w:num w:numId="12">
    <w:abstractNumId w:val="1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9"/>
  <w:hyphenationZone w:val="425"/>
  <w:drawingGridHorizontalSpacing w:val="2722"/>
  <w:drawingGridVerticalSpacing w:val="142"/>
  <w:doNotUseMarginsForDrawingGridOrigin/>
  <w:drawingGridHorizontalOrigin w:val="1134"/>
  <w:drawingGridVerticalOrigin w:val="275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geSetUp" w:val="1002|1002"/>
    <w:docVar w:name="signer" w:val="&lt;?xml version=&quot;1.0&quot;?&gt;_x000d__x000a_&lt;Profile xmlns:xsi=&quot;http://www.w3.org/2001/XMLSchema-instance&quot; xmlns:xsd=&quot;http://www.w3.org/2001/XMLSchema&quot;&gt;_x000d__x000a_  &lt;ID&gt;098be11e-e661-4c56-8720-f2a67529f06d&lt;/ID&gt;_x000d__x000a_  &lt;profileAlias&gt;Annette&lt;/profileAlias&gt;_x000d__x000a_  &lt;Division&gt;Onderwijs&lt;/Division&gt;_x000d__x000a_  &lt;Location&gt;Haren MB&lt;/Location&gt;_x000d__x000a_  &lt;Department&gt;SmartBuilder&lt;/Department&gt;_x000d__x000a_  &lt;Functie&gt;Consultant&lt;/Functie&gt;_x000d__x000a_  &lt;txtSignerName&gt;Annette de Wit&lt;/txtSignerName&gt;_x000d__x000a_  &lt;txtTelephone&gt;0614889222&lt;/txtTelephone&gt;_x000d__x000a_  &lt;txtEmail&gt;anwi@visio.nl&lt;/txtEmail&gt;_x000d__x000a_&lt;/Profile&gt;"/>
  </w:docVars>
  <w:rsids>
    <w:rsidRoot w:val="00E82F7E"/>
    <w:rsid w:val="000038EA"/>
    <w:rsid w:val="00024408"/>
    <w:rsid w:val="000414B3"/>
    <w:rsid w:val="000445D9"/>
    <w:rsid w:val="00045387"/>
    <w:rsid w:val="00047134"/>
    <w:rsid w:val="000619B3"/>
    <w:rsid w:val="000910DB"/>
    <w:rsid w:val="00096E1C"/>
    <w:rsid w:val="00097567"/>
    <w:rsid w:val="000A2897"/>
    <w:rsid w:val="000B2DE9"/>
    <w:rsid w:val="000C0F82"/>
    <w:rsid w:val="000E0611"/>
    <w:rsid w:val="001302B6"/>
    <w:rsid w:val="001425CD"/>
    <w:rsid w:val="00155EEF"/>
    <w:rsid w:val="00164697"/>
    <w:rsid w:val="00177D54"/>
    <w:rsid w:val="00195D91"/>
    <w:rsid w:val="001962DA"/>
    <w:rsid w:val="001B60C7"/>
    <w:rsid w:val="001C25CC"/>
    <w:rsid w:val="001D397E"/>
    <w:rsid w:val="001E118A"/>
    <w:rsid w:val="001F30D0"/>
    <w:rsid w:val="001F602D"/>
    <w:rsid w:val="00260A50"/>
    <w:rsid w:val="00261E37"/>
    <w:rsid w:val="0026676E"/>
    <w:rsid w:val="0028142A"/>
    <w:rsid w:val="00287E07"/>
    <w:rsid w:val="00295D12"/>
    <w:rsid w:val="002A4AA3"/>
    <w:rsid w:val="002D72AF"/>
    <w:rsid w:val="002F7B4F"/>
    <w:rsid w:val="003061D6"/>
    <w:rsid w:val="00323F8E"/>
    <w:rsid w:val="00365B24"/>
    <w:rsid w:val="00365E45"/>
    <w:rsid w:val="00370E08"/>
    <w:rsid w:val="00375BBE"/>
    <w:rsid w:val="00382A96"/>
    <w:rsid w:val="00397439"/>
    <w:rsid w:val="003A3825"/>
    <w:rsid w:val="003D3DA8"/>
    <w:rsid w:val="003D4FDA"/>
    <w:rsid w:val="0041032B"/>
    <w:rsid w:val="004212E5"/>
    <w:rsid w:val="004325FB"/>
    <w:rsid w:val="00435C7A"/>
    <w:rsid w:val="004737B6"/>
    <w:rsid w:val="00495AA4"/>
    <w:rsid w:val="005016C6"/>
    <w:rsid w:val="0050538A"/>
    <w:rsid w:val="00515D1F"/>
    <w:rsid w:val="00545407"/>
    <w:rsid w:val="00563409"/>
    <w:rsid w:val="00565A26"/>
    <w:rsid w:val="00565EBB"/>
    <w:rsid w:val="00566BE3"/>
    <w:rsid w:val="00574CA9"/>
    <w:rsid w:val="005849C6"/>
    <w:rsid w:val="00594B92"/>
    <w:rsid w:val="005973A0"/>
    <w:rsid w:val="005A220E"/>
    <w:rsid w:val="005A4035"/>
    <w:rsid w:val="005A616E"/>
    <w:rsid w:val="005A73D1"/>
    <w:rsid w:val="005B7962"/>
    <w:rsid w:val="005C5FA7"/>
    <w:rsid w:val="005E260B"/>
    <w:rsid w:val="005E60ED"/>
    <w:rsid w:val="005E672D"/>
    <w:rsid w:val="005F3A2D"/>
    <w:rsid w:val="00606F53"/>
    <w:rsid w:val="00622BD0"/>
    <w:rsid w:val="00627056"/>
    <w:rsid w:val="00627127"/>
    <w:rsid w:val="00645FA6"/>
    <w:rsid w:val="0064609E"/>
    <w:rsid w:val="00650627"/>
    <w:rsid w:val="00663169"/>
    <w:rsid w:val="00670317"/>
    <w:rsid w:val="0068056F"/>
    <w:rsid w:val="00683926"/>
    <w:rsid w:val="00692D9E"/>
    <w:rsid w:val="006964AB"/>
    <w:rsid w:val="006B428F"/>
    <w:rsid w:val="006C6DAE"/>
    <w:rsid w:val="006F5C25"/>
    <w:rsid w:val="00724971"/>
    <w:rsid w:val="007418A6"/>
    <w:rsid w:val="007506D6"/>
    <w:rsid w:val="00783779"/>
    <w:rsid w:val="007847F3"/>
    <w:rsid w:val="007B75D9"/>
    <w:rsid w:val="00805FA5"/>
    <w:rsid w:val="00831A04"/>
    <w:rsid w:val="0086367F"/>
    <w:rsid w:val="0086459F"/>
    <w:rsid w:val="008A3A38"/>
    <w:rsid w:val="008B2FA7"/>
    <w:rsid w:val="008D15B1"/>
    <w:rsid w:val="008E0750"/>
    <w:rsid w:val="008F58DA"/>
    <w:rsid w:val="00917174"/>
    <w:rsid w:val="009323E3"/>
    <w:rsid w:val="00936901"/>
    <w:rsid w:val="00946602"/>
    <w:rsid w:val="00970E09"/>
    <w:rsid w:val="00994FE6"/>
    <w:rsid w:val="009A1E33"/>
    <w:rsid w:val="009B4566"/>
    <w:rsid w:val="009C4DB1"/>
    <w:rsid w:val="009E4089"/>
    <w:rsid w:val="00A15A3E"/>
    <w:rsid w:val="00A2535E"/>
    <w:rsid w:val="00A44E6C"/>
    <w:rsid w:val="00A61D30"/>
    <w:rsid w:val="00A81328"/>
    <w:rsid w:val="00A81A5F"/>
    <w:rsid w:val="00A82C13"/>
    <w:rsid w:val="00A92F28"/>
    <w:rsid w:val="00A97AB5"/>
    <w:rsid w:val="00AB186A"/>
    <w:rsid w:val="00AC648F"/>
    <w:rsid w:val="00AD6B77"/>
    <w:rsid w:val="00B0534E"/>
    <w:rsid w:val="00B24007"/>
    <w:rsid w:val="00B278E3"/>
    <w:rsid w:val="00B86F8C"/>
    <w:rsid w:val="00B92779"/>
    <w:rsid w:val="00BC21F9"/>
    <w:rsid w:val="00BD12D0"/>
    <w:rsid w:val="00BD1A97"/>
    <w:rsid w:val="00C15E34"/>
    <w:rsid w:val="00C1738A"/>
    <w:rsid w:val="00C175CD"/>
    <w:rsid w:val="00C30D83"/>
    <w:rsid w:val="00C3118C"/>
    <w:rsid w:val="00C33E84"/>
    <w:rsid w:val="00C53FE7"/>
    <w:rsid w:val="00C817E1"/>
    <w:rsid w:val="00C97646"/>
    <w:rsid w:val="00CD288C"/>
    <w:rsid w:val="00CD6538"/>
    <w:rsid w:val="00CF15E8"/>
    <w:rsid w:val="00CF6F92"/>
    <w:rsid w:val="00D21A97"/>
    <w:rsid w:val="00D24EF1"/>
    <w:rsid w:val="00D427BB"/>
    <w:rsid w:val="00D52696"/>
    <w:rsid w:val="00D54F8B"/>
    <w:rsid w:val="00D878F7"/>
    <w:rsid w:val="00D978D5"/>
    <w:rsid w:val="00DC0C9F"/>
    <w:rsid w:val="00DC391C"/>
    <w:rsid w:val="00DD15E8"/>
    <w:rsid w:val="00DD45AD"/>
    <w:rsid w:val="00DE2FBE"/>
    <w:rsid w:val="00DF0545"/>
    <w:rsid w:val="00E72EEA"/>
    <w:rsid w:val="00E82F7E"/>
    <w:rsid w:val="00EA4BCF"/>
    <w:rsid w:val="00EA7584"/>
    <w:rsid w:val="00EB07CB"/>
    <w:rsid w:val="00EC356C"/>
    <w:rsid w:val="00EC6410"/>
    <w:rsid w:val="00ED0C49"/>
    <w:rsid w:val="00ED669D"/>
    <w:rsid w:val="00ED7EDD"/>
    <w:rsid w:val="00EE7C65"/>
    <w:rsid w:val="00F04B32"/>
    <w:rsid w:val="00F11A8C"/>
    <w:rsid w:val="00F35EDB"/>
    <w:rsid w:val="00F41B89"/>
    <w:rsid w:val="00F41CEC"/>
    <w:rsid w:val="00F50144"/>
    <w:rsid w:val="00F62835"/>
    <w:rsid w:val="00F6480D"/>
    <w:rsid w:val="00F66F3C"/>
    <w:rsid w:val="00F92A06"/>
    <w:rsid w:val="00F963CF"/>
    <w:rsid w:val="00FB5E3F"/>
    <w:rsid w:val="00FB7965"/>
    <w:rsid w:val="00FC6D72"/>
    <w:rsid w:val="00FD1BF1"/>
    <w:rsid w:val="00FE18B0"/>
    <w:rsid w:val="00FE7270"/>
    <w:rsid w:val="4DE8D0FA"/>
    <w:rsid w:val="57107FA8"/>
    <w:rsid w:val="6DCDE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A0012C"/>
  <w15:docId w15:val="{DA1AA242-6A75-4340-ADFD-8FC7931C3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0538A"/>
    <w:pPr>
      <w:spacing w:line="280" w:lineRule="atLeast"/>
    </w:pPr>
    <w:rPr>
      <w:rFonts w:ascii="Verdana" w:hAnsi="Verdana"/>
    </w:rPr>
  </w:style>
  <w:style w:type="paragraph" w:styleId="Kop1">
    <w:name w:val="heading 1"/>
    <w:aliases w:val="doKop 1"/>
    <w:basedOn w:val="Standaard"/>
    <w:next w:val="Standaard"/>
    <w:link w:val="Kop1Char"/>
    <w:uiPriority w:val="14"/>
    <w:qFormat/>
    <w:rsid w:val="00692D9E"/>
    <w:pPr>
      <w:keepNext/>
      <w:keepLines/>
      <w:spacing w:after="320" w:line="420" w:lineRule="atLeas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aliases w:val="doKop 2"/>
    <w:basedOn w:val="Standaard"/>
    <w:next w:val="Standaard"/>
    <w:link w:val="Kop2Char"/>
    <w:uiPriority w:val="19"/>
    <w:qFormat/>
    <w:rsid w:val="00164697"/>
    <w:pPr>
      <w:keepNext/>
      <w:keepLines/>
      <w:spacing w:before="40"/>
      <w:outlineLvl w:val="1"/>
    </w:pPr>
    <w:rPr>
      <w:rFonts w:eastAsiaTheme="majorEastAsia" w:cstheme="majorBidi"/>
      <w:b/>
      <w:sz w:val="24"/>
      <w:szCs w:val="26"/>
    </w:rPr>
  </w:style>
  <w:style w:type="paragraph" w:styleId="Kop3">
    <w:name w:val="heading 3"/>
    <w:aliases w:val="doKop 3"/>
    <w:basedOn w:val="Standaard"/>
    <w:next w:val="Standaard"/>
    <w:link w:val="Kop3Char"/>
    <w:uiPriority w:val="24"/>
    <w:qFormat/>
    <w:rsid w:val="00164697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2535E"/>
    <w:rPr>
      <w:rFonts w:ascii="Verdana" w:hAnsi="Verdana"/>
    </w:rPr>
  </w:style>
  <w:style w:type="paragraph" w:styleId="Voettekst">
    <w:name w:val="footer"/>
    <w:basedOn w:val="Standaard"/>
    <w:link w:val="Voet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2535E"/>
    <w:rPr>
      <w:rFonts w:ascii="Verdana" w:hAnsi="Verdana"/>
    </w:rPr>
  </w:style>
  <w:style w:type="paragraph" w:customStyle="1" w:styleId="doColofon">
    <w:name w:val="doColofon"/>
    <w:basedOn w:val="Standaard"/>
    <w:semiHidden/>
    <w:qFormat/>
    <w:rsid w:val="00A97AB5"/>
    <w:pPr>
      <w:spacing w:line="220" w:lineRule="atLeast"/>
    </w:pPr>
    <w:rPr>
      <w:sz w:val="16"/>
    </w:rPr>
  </w:style>
  <w:style w:type="paragraph" w:customStyle="1" w:styleId="doColofonPagina2">
    <w:name w:val="doColofonPagina2"/>
    <w:basedOn w:val="doColofon"/>
    <w:semiHidden/>
    <w:qFormat/>
    <w:rsid w:val="0068056F"/>
    <w:pPr>
      <w:spacing w:line="280" w:lineRule="atLeast"/>
    </w:pPr>
  </w:style>
  <w:style w:type="paragraph" w:customStyle="1" w:styleId="doHidden">
    <w:name w:val="doHidden"/>
    <w:basedOn w:val="Standaard"/>
    <w:semiHidden/>
    <w:rsid w:val="007847F3"/>
    <w:pPr>
      <w:framePr w:w="119" w:h="363" w:wrap="around" w:hAnchor="margin" w:x="-1417" w:y="-2267"/>
      <w:suppressAutoHyphens/>
      <w:jc w:val="both"/>
    </w:pPr>
    <w:rPr>
      <w:rFonts w:ascii="Arial" w:eastAsia="Times New Roman" w:hAnsi="Arial" w:cs="Arial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rsid w:val="00495A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535E"/>
    <w:rPr>
      <w:rFonts w:ascii="Tahoma" w:hAnsi="Tahoma" w:cs="Tahoma"/>
      <w:sz w:val="16"/>
      <w:szCs w:val="16"/>
    </w:rPr>
  </w:style>
  <w:style w:type="paragraph" w:customStyle="1" w:styleId="doVerzendoptie">
    <w:name w:val="doVerzendoptie"/>
    <w:basedOn w:val="Standaard"/>
    <w:semiHidden/>
    <w:qFormat/>
    <w:rsid w:val="007418A6"/>
    <w:rPr>
      <w:b/>
      <w:sz w:val="32"/>
    </w:rPr>
  </w:style>
  <w:style w:type="paragraph" w:customStyle="1" w:styleId="doAdres">
    <w:name w:val="doAdres"/>
    <w:semiHidden/>
    <w:qFormat/>
    <w:rsid w:val="00C53FE7"/>
    <w:pPr>
      <w:spacing w:line="280" w:lineRule="atLeast"/>
    </w:pPr>
    <w:rPr>
      <w:rFonts w:ascii="Verdana" w:hAnsi="Verdana"/>
    </w:rPr>
  </w:style>
  <w:style w:type="paragraph" w:customStyle="1" w:styleId="doTo">
    <w:name w:val="doTo"/>
    <w:basedOn w:val="doAdres"/>
    <w:semiHidden/>
    <w:qFormat/>
    <w:rsid w:val="002D72AF"/>
    <w:rPr>
      <w:sz w:val="16"/>
    </w:rPr>
  </w:style>
  <w:style w:type="paragraph" w:customStyle="1" w:styleId="doTitle">
    <w:name w:val="doTitle"/>
    <w:basedOn w:val="Standaard"/>
    <w:next w:val="doSubTitle"/>
    <w:uiPriority w:val="4"/>
    <w:qFormat/>
    <w:rsid w:val="00692D9E"/>
    <w:pPr>
      <w:spacing w:line="420" w:lineRule="atLeast"/>
    </w:pPr>
    <w:rPr>
      <w:b/>
      <w:sz w:val="32"/>
    </w:rPr>
  </w:style>
  <w:style w:type="paragraph" w:styleId="Lijstalinea">
    <w:name w:val="List Paragraph"/>
    <w:basedOn w:val="Standaard"/>
    <w:uiPriority w:val="34"/>
    <w:semiHidden/>
    <w:qFormat/>
    <w:rsid w:val="009C4DB1"/>
    <w:pPr>
      <w:ind w:left="720"/>
      <w:contextualSpacing/>
    </w:pPr>
  </w:style>
  <w:style w:type="paragraph" w:customStyle="1" w:styleId="doSubTitle">
    <w:name w:val="doSubTitle"/>
    <w:basedOn w:val="doTitle"/>
    <w:next w:val="Standaard"/>
    <w:uiPriority w:val="9"/>
    <w:qFormat/>
    <w:rsid w:val="00692D9E"/>
    <w:pPr>
      <w:spacing w:after="320"/>
    </w:pPr>
    <w:rPr>
      <w:b w:val="0"/>
    </w:rPr>
  </w:style>
  <w:style w:type="character" w:customStyle="1" w:styleId="Kop1Char">
    <w:name w:val="Kop 1 Char"/>
    <w:aliases w:val="doKop 1 Char"/>
    <w:basedOn w:val="Standaardalinea-lettertype"/>
    <w:link w:val="Kop1"/>
    <w:uiPriority w:val="14"/>
    <w:rsid w:val="0050538A"/>
    <w:rPr>
      <w:rFonts w:ascii="Verdana" w:eastAsiaTheme="majorEastAsia" w:hAnsi="Verdana" w:cstheme="majorBidi"/>
      <w:sz w:val="32"/>
      <w:szCs w:val="32"/>
    </w:rPr>
  </w:style>
  <w:style w:type="character" w:customStyle="1" w:styleId="Kop2Char">
    <w:name w:val="Kop 2 Char"/>
    <w:aliases w:val="doKop 2 Char"/>
    <w:basedOn w:val="Standaardalinea-lettertype"/>
    <w:link w:val="Kop2"/>
    <w:uiPriority w:val="19"/>
    <w:rsid w:val="0050538A"/>
    <w:rPr>
      <w:rFonts w:ascii="Verdana" w:eastAsiaTheme="majorEastAsia" w:hAnsi="Verdana" w:cstheme="majorBidi"/>
      <w:b/>
      <w:sz w:val="24"/>
      <w:szCs w:val="26"/>
    </w:rPr>
  </w:style>
  <w:style w:type="character" w:customStyle="1" w:styleId="Kop3Char">
    <w:name w:val="Kop 3 Char"/>
    <w:aliases w:val="doKop 3 Char"/>
    <w:basedOn w:val="Standaardalinea-lettertype"/>
    <w:link w:val="Kop3"/>
    <w:uiPriority w:val="24"/>
    <w:rsid w:val="0050538A"/>
    <w:rPr>
      <w:rFonts w:ascii="Verdana" w:eastAsiaTheme="majorEastAsia" w:hAnsi="Verdana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2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DotOffice\Corporate%20Identity\Resources\Templates\VrijMode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927AF17BF574499104D322004D6E7D" ma:contentTypeVersion="7" ma:contentTypeDescription="Een nieuw document maken." ma:contentTypeScope="" ma:versionID="a563df040ae33b5c5ce0cf4d2f2028b4">
  <xsd:schema xmlns:xsd="http://www.w3.org/2001/XMLSchema" xmlns:xs="http://www.w3.org/2001/XMLSchema" xmlns:p="http://schemas.microsoft.com/office/2006/metadata/properties" xmlns:ns2="a16e51fb-6c51-4a23-bcdb-aafb2f3cceeb" targetNamespace="http://schemas.microsoft.com/office/2006/metadata/properties" ma:root="true" ma:fieldsID="33922c2ccf3f768e57331b0b1a577dae" ns2:_="">
    <xsd:import namespace="a16e51fb-6c51-4a23-bcdb-aafb2f3cce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e51fb-6c51-4a23-bcdb-aafb2f3cce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852DF-1E03-44DF-8E30-6420FB1194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CBC60D-80D0-4380-9569-EE58952E40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146AD-C724-4F7F-98B6-55E16D35D7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e51fb-6c51-4a23-bcdb-aafb2f3cce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VrijModel</Template>
  <TotalTime>0</TotalTime>
  <Pages>7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Koninklijke Visio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Windows-gebruiker</dc:creator>
  <cp:lastModifiedBy>Marisca van den Berg</cp:lastModifiedBy>
  <cp:revision>2</cp:revision>
  <dcterms:created xsi:type="dcterms:W3CDTF">2021-01-19T11:13:00Z</dcterms:created>
  <dcterms:modified xsi:type="dcterms:W3CDTF">2021-01-19T11:13:00Z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">
    <vt:lpwstr>VrijModel</vt:lpwstr>
  </property>
  <property fmtid="{D5CDD505-2E9C-101B-9397-08002B2CF9AE}" pid="3" name="txtStatus">
    <vt:lpwstr>Afgelopen</vt:lpwstr>
  </property>
  <property fmtid="{D5CDD505-2E9C-101B-9397-08002B2CF9AE}" pid="4" name="txtOurRef">
    <vt:lpwstr>20130wordsjablonen</vt:lpwstr>
  </property>
  <property fmtid="{D5CDD505-2E9C-101B-9397-08002B2CF9AE}" pid="5" name="cboSigner">
    <vt:lpwstr>Annette</vt:lpwstr>
  </property>
  <property fmtid="{D5CDD505-2E9C-101B-9397-08002B2CF9AE}" pid="6" name="txtDate">
    <vt:lpwstr>02-06-2015</vt:lpwstr>
  </property>
  <property fmtid="{D5CDD505-2E9C-101B-9397-08002B2CF9AE}" pid="7" name="cboLanguage">
    <vt:lpwstr>Nederlands</vt:lpwstr>
  </property>
  <property fmtid="{D5CDD505-2E9C-101B-9397-08002B2CF9AE}" pid="8" name="languageID">
    <vt:lpwstr>1043</vt:lpwstr>
  </property>
  <property fmtid="{D5CDD505-2E9C-101B-9397-08002B2CF9AE}" pid="9" name="signer">
    <vt:lpwstr>098be11e-e661-4c56-8720-f2a67529f06d</vt:lpwstr>
  </property>
  <property fmtid="{D5CDD505-2E9C-101B-9397-08002B2CF9AE}" pid="10" name="ContentTypeId">
    <vt:lpwstr>0x0101004B927AF17BF574499104D322004D6E7D</vt:lpwstr>
  </property>
</Properties>
</file>